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DC581" w14:textId="0E4D9C9F" w:rsidR="005F1EBB" w:rsidRPr="005F1EBB" w:rsidRDefault="00A14CC6" w:rsidP="005F1EBB">
      <w:pPr>
        <w:rPr>
          <w:rFonts w:ascii="Times New Roman" w:eastAsia="Times New Roman" w:hAnsi="Times New Roman" w:cs="Times New Roman"/>
          <w:color w:val="auto"/>
          <w:sz w:val="20"/>
          <w:szCs w:val="20"/>
        </w:rPr>
      </w:pPr>
      <w:bookmarkStart w:id="0" w:name="_GoBack"/>
      <w:bookmarkEnd w:id="0"/>
      <w:r>
        <w:rPr>
          <w:noProof/>
        </w:rPr>
        <mc:AlternateContent>
          <mc:Choice Requires="wps">
            <w:drawing>
              <wp:anchor distT="0" distB="0" distL="114300" distR="114300" simplePos="0" relativeHeight="251694592" behindDoc="0" locked="0" layoutInCell="1" allowOverlap="1" wp14:anchorId="422C3EF6" wp14:editId="208D220D">
                <wp:simplePos x="0" y="0"/>
                <wp:positionH relativeFrom="page">
                  <wp:posOffset>5118100</wp:posOffset>
                </wp:positionH>
                <wp:positionV relativeFrom="page">
                  <wp:posOffset>5765800</wp:posOffset>
                </wp:positionV>
                <wp:extent cx="2151380" cy="3011170"/>
                <wp:effectExtent l="0" t="0" r="33020" b="36830"/>
                <wp:wrapThrough wrapText="bothSides">
                  <wp:wrapPolygon edited="0">
                    <wp:start x="0" y="0"/>
                    <wp:lineTo x="0" y="21682"/>
                    <wp:lineTo x="21677" y="21682"/>
                    <wp:lineTo x="21677"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151380" cy="3011170"/>
                        </a:xfrm>
                        <a:prstGeom prst="rect">
                          <a:avLst/>
                        </a:prstGeom>
                        <a:solidFill>
                          <a:schemeClr val="tx2">
                            <a:lumMod val="60000"/>
                            <a:lumOff val="40000"/>
                          </a:schemeClr>
                        </a:solidFill>
                        <a:ln>
                          <a:solidFill>
                            <a:schemeClr val="bg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245FFD" w14:textId="77777777" w:rsidR="009F349D" w:rsidRPr="00A14CC6" w:rsidRDefault="009F349D" w:rsidP="00A14CC6">
                            <w:pPr>
                              <w:jc w:val="center"/>
                              <w:rPr>
                                <w:rFonts w:ascii="Arial Black" w:hAnsi="Arial Black"/>
                                <w:color w:val="FFFFFF" w:themeColor="background1"/>
                                <w:sz w:val="16"/>
                                <w:szCs w:val="16"/>
                              </w:rPr>
                            </w:pPr>
                            <w:r w:rsidRPr="00A14CC6">
                              <w:rPr>
                                <w:rFonts w:ascii="Arial Black" w:hAnsi="Arial Black"/>
                                <w:color w:val="FFFFFF" w:themeColor="background1"/>
                                <w:sz w:val="16"/>
                                <w:szCs w:val="16"/>
                              </w:rPr>
                              <w:t>SCIENCE PRACTICES</w:t>
                            </w:r>
                          </w:p>
                          <w:p w14:paraId="3B83306C"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1.  Ask questions</w:t>
                            </w:r>
                          </w:p>
                          <w:p w14:paraId="32E56BF6"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2.  Develop and use models</w:t>
                            </w:r>
                          </w:p>
                          <w:p w14:paraId="266B9635"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3.  Plan and carry out investigations</w:t>
                            </w:r>
                          </w:p>
                          <w:p w14:paraId="086E40EE"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4.  Analyze and interpret data</w:t>
                            </w:r>
                          </w:p>
                          <w:p w14:paraId="08BD9D7E"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5.  Use Mathematics</w:t>
                            </w:r>
                          </w:p>
                          <w:p w14:paraId="6D4F92A2"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6.  Construct explanations</w:t>
                            </w:r>
                          </w:p>
                          <w:p w14:paraId="20B942F8"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7.  Engage in argument from evidence</w:t>
                            </w:r>
                          </w:p>
                          <w:p w14:paraId="7E4AF024"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8.  Obtain, evaluate, and communicate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C3EF6" id="_x0000_t202" coordsize="21600,21600" o:spt="202" path="m,l,21600r21600,l21600,xe">
                <v:stroke joinstyle="miter"/>
                <v:path gradientshapeok="t" o:connecttype="rect"/>
              </v:shapetype>
              <v:shape id="Text Box 7" o:spid="_x0000_s1026" type="#_x0000_t202" style="position:absolute;margin-left:403pt;margin-top:454pt;width:169.4pt;height:237.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" fillcolor="#5b63b7 [1951]" strokecolor="white [3212]">
                <v:textbox>
                  <w:txbxContent>
                    <w:p w14:paraId="11245FFD" w14:textId="77777777" w:rsidR="009F349D" w:rsidRPr="00A14CC6" w:rsidRDefault="009F349D" w:rsidP="00A14CC6">
                      <w:pPr>
                        <w:jc w:val="center"/>
                        <w:rPr>
                          <w:rFonts w:ascii="Arial Black" w:hAnsi="Arial Black"/>
                          <w:color w:val="FFFFFF" w:themeColor="background1"/>
                          <w:sz w:val="16"/>
                          <w:szCs w:val="16"/>
                        </w:rPr>
                      </w:pPr>
                      <w:r w:rsidRPr="00A14CC6">
                        <w:rPr>
                          <w:rFonts w:ascii="Arial Black" w:hAnsi="Arial Black"/>
                          <w:color w:val="FFFFFF" w:themeColor="background1"/>
                          <w:sz w:val="16"/>
                          <w:szCs w:val="16"/>
                        </w:rPr>
                        <w:t>SCIENCE PRACTICES</w:t>
                      </w:r>
                    </w:p>
                    <w:p w14:paraId="3B83306C"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1.  Ask questions</w:t>
                      </w:r>
                    </w:p>
                    <w:p w14:paraId="32E56BF6"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2.  Develop and use models</w:t>
                      </w:r>
                    </w:p>
                    <w:p w14:paraId="266B9635"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3.  Plan and carry out investigations</w:t>
                      </w:r>
                    </w:p>
                    <w:p w14:paraId="086E40EE"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4.  Analyze and interpret data</w:t>
                      </w:r>
                    </w:p>
                    <w:p w14:paraId="08BD9D7E"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5.  Use Mathematics</w:t>
                      </w:r>
                    </w:p>
                    <w:p w14:paraId="6D4F92A2"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6.  Construct explanations</w:t>
                      </w:r>
                    </w:p>
                    <w:p w14:paraId="20B942F8"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7.  Engage in argument from evidence</w:t>
                      </w:r>
                    </w:p>
                    <w:p w14:paraId="7E4AF024" w14:textId="77777777" w:rsidR="009F349D" w:rsidRPr="00A14CC6" w:rsidRDefault="009F349D" w:rsidP="00A14CC6">
                      <w:pPr>
                        <w:spacing w:line="240" w:lineRule="auto"/>
                        <w:rPr>
                          <w:rFonts w:ascii="Arial Black" w:hAnsi="Arial Black"/>
                          <w:color w:val="FFFFFF" w:themeColor="background1"/>
                          <w:sz w:val="16"/>
                          <w:szCs w:val="16"/>
                        </w:rPr>
                      </w:pPr>
                      <w:r w:rsidRPr="00A14CC6">
                        <w:rPr>
                          <w:rFonts w:ascii="Arial Black" w:hAnsi="Arial Black"/>
                          <w:color w:val="FFFFFF" w:themeColor="background1"/>
                          <w:sz w:val="16"/>
                          <w:szCs w:val="16"/>
                        </w:rPr>
                        <w:t>8.  Obtain, evaluate, and communicate information.</w:t>
                      </w:r>
                    </w:p>
                  </w:txbxContent>
                </v:textbox>
                <w10:wrap type="through" anchorx="page" anchory="page"/>
              </v:shape>
            </w:pict>
          </mc:Fallback>
        </mc:AlternateContent>
      </w:r>
      <w:r w:rsidRPr="00E64CB1">
        <w:rPr>
          <w:noProof/>
        </w:rPr>
        <mc:AlternateContent>
          <mc:Choice Requires="wps">
            <w:drawing>
              <wp:anchor distT="0" distB="0" distL="114300" distR="114300" simplePos="0" relativeHeight="251645440" behindDoc="0" locked="0" layoutInCell="1" allowOverlap="1" wp14:anchorId="3BD422D1" wp14:editId="544885D7">
                <wp:simplePos x="0" y="0"/>
                <wp:positionH relativeFrom="page">
                  <wp:posOffset>5118100</wp:posOffset>
                </wp:positionH>
                <wp:positionV relativeFrom="page">
                  <wp:posOffset>4699000</wp:posOffset>
                </wp:positionV>
                <wp:extent cx="2194560" cy="1066800"/>
                <wp:effectExtent l="0" t="0" r="0" b="0"/>
                <wp:wrapThrough wrapText="bothSides">
                  <wp:wrapPolygon edited="0">
                    <wp:start x="250" y="0"/>
                    <wp:lineTo x="250" y="21086"/>
                    <wp:lineTo x="21000" y="21086"/>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1066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22D1" id="Text Box 10" o:spid="_x0000_s1027" type="#_x0000_t202" style="position:absolute;margin-left:403pt;margin-top:370pt;width:172.8pt;height:8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" filled="f" stroked="f">
                <v:textbox>
                  <w:txbxContent/>
                </v:textbox>
                <w10:wrap type="through" anchorx="page" anchory="page"/>
              </v:shape>
            </w:pict>
          </mc:Fallback>
        </mc:AlternateContent>
      </w:r>
      <w:r w:rsidR="00AB5E72">
        <w:rPr>
          <w:noProof/>
        </w:rPr>
        <w:drawing>
          <wp:anchor distT="0" distB="0" distL="114300" distR="114300" simplePos="0" relativeHeight="251693568" behindDoc="0" locked="0" layoutInCell="1" allowOverlap="1" wp14:anchorId="7D4361BE" wp14:editId="1D09B1A8">
            <wp:simplePos x="0" y="0"/>
            <wp:positionH relativeFrom="page">
              <wp:posOffset>1684655</wp:posOffset>
            </wp:positionH>
            <wp:positionV relativeFrom="page">
              <wp:posOffset>1723390</wp:posOffset>
            </wp:positionV>
            <wp:extent cx="2848610" cy="2061210"/>
            <wp:effectExtent l="0" t="0" r="0" b="0"/>
            <wp:wrapThrough wrapText="bothSides">
              <wp:wrapPolygon edited="0">
                <wp:start x="0" y="0"/>
                <wp:lineTo x="0" y="21294"/>
                <wp:lineTo x="21379" y="21294"/>
                <wp:lineTo x="2137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7">
                      <a:extLst>
                        <a:ext uri="{28A0092B-C50C-407E-A947-70E740481C1C}">
                          <a14:useLocalDpi xmlns:a14="http://schemas.microsoft.com/office/drawing/2010/main" val="0"/>
                        </a:ext>
                      </a:extLst>
                    </a:blip>
                    <a:stretch>
                      <a:fillRect/>
                    </a:stretch>
                  </pic:blipFill>
                  <pic:spPr>
                    <a:xfrm>
                      <a:off x="0" y="0"/>
                      <a:ext cx="2848610" cy="2061210"/>
                    </a:xfrm>
                    <a:prstGeom prst="rect">
                      <a:avLst/>
                    </a:prstGeom>
                  </pic:spPr>
                </pic:pic>
              </a:graphicData>
            </a:graphic>
            <wp14:sizeRelH relativeFrom="margin">
              <wp14:pctWidth>0</wp14:pctWidth>
            </wp14:sizeRelH>
            <wp14:sizeRelV relativeFrom="margin">
              <wp14:pctHeight>0</wp14:pctHeight>
            </wp14:sizeRelV>
          </wp:anchor>
        </w:drawing>
      </w:r>
      <w:r w:rsidR="002E6AAB">
        <w:rPr>
          <w:noProof/>
        </w:rPr>
        <mc:AlternateContent>
          <mc:Choice Requires="wps">
            <w:drawing>
              <wp:anchor distT="0" distB="0" distL="114300" distR="114300" simplePos="0" relativeHeight="251642368" behindDoc="0" locked="0" layoutInCell="1" allowOverlap="1" wp14:anchorId="17F148C9" wp14:editId="1E81F6D3">
                <wp:simplePos x="0" y="0"/>
                <wp:positionH relativeFrom="page">
                  <wp:posOffset>457200</wp:posOffset>
                </wp:positionH>
                <wp:positionV relativeFrom="page">
                  <wp:posOffset>3784600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B2F7D9" w14:textId="7DB592F3" w:rsidR="009F349D" w:rsidRPr="0051404F" w:rsidRDefault="009F349D" w:rsidP="008F036C">
                            <w:pPr>
                              <w:pStyle w:val="Heading1"/>
                              <w:rPr>
                                <w:rFonts w:hint="eastAsia"/>
                                <w:b/>
                                <w:color w:val="486971" w:themeColor="background2" w:themeShade="BF"/>
                              </w:rPr>
                            </w:pPr>
                            <w:r w:rsidRPr="0051404F">
                              <w:rPr>
                                <w:b/>
                                <w:color w:val="486971" w:themeColor="background2" w:themeShade="BF"/>
                              </w:rPr>
                              <w:t>Modifying traditional lessons to meet today</w:t>
                            </w:r>
                            <w:r w:rsidRPr="0051404F">
                              <w:rPr>
                                <w:rFonts w:hint="eastAsia"/>
                                <w:b/>
                                <w:color w:val="486971" w:themeColor="background2" w:themeShade="BF"/>
                              </w:rPr>
                              <w:t>’</w:t>
                            </w:r>
                            <w:r w:rsidRPr="0051404F">
                              <w:rPr>
                                <w:b/>
                                <w:color w:val="486971" w:themeColor="background2" w:themeShade="BF"/>
                              </w:rPr>
                              <w:t>s science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F148C9" id="Text Box 4" o:spid="_x0000_s1028" type="#_x0000_t202" style="position:absolute;margin-left:36pt;margin-top:298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" filled="f" stroked="f">
                <v:textbox>
                  <w:txbxContent>
                    <w:p w14:paraId="11B2F7D9" w14:textId="7DB592F3" w:rsidR="009F349D" w:rsidRPr="0051404F" w:rsidRDefault="009F349D" w:rsidP="008F036C">
                      <w:pPr>
                        <w:pStyle w:val="Heading1"/>
                        <w:rPr>
                          <w:rFonts w:hint="eastAsia"/>
                          <w:b/>
                          <w:color w:val="486971" w:themeColor="background2" w:themeShade="BF"/>
                        </w:rPr>
                      </w:pPr>
                      <w:r w:rsidRPr="0051404F">
                        <w:rPr>
                          <w:b/>
                          <w:color w:val="486971" w:themeColor="background2" w:themeShade="BF"/>
                        </w:rPr>
                        <w:t>Modifying traditional lessons to meet today</w:t>
                      </w:r>
                      <w:r w:rsidRPr="0051404F">
                        <w:rPr>
                          <w:rFonts w:hint="eastAsia"/>
                          <w:b/>
                          <w:color w:val="486971" w:themeColor="background2" w:themeShade="BF"/>
                        </w:rPr>
                        <w:t>’</w:t>
                      </w:r>
                      <w:r w:rsidRPr="0051404F">
                        <w:rPr>
                          <w:b/>
                          <w:color w:val="486971" w:themeColor="background2" w:themeShade="BF"/>
                        </w:rPr>
                        <w:t>s science standards</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44416" behindDoc="0" locked="0" layoutInCell="1" allowOverlap="1" wp14:anchorId="7AE6D224" wp14:editId="0418B8F3">
                <wp:simplePos x="0" y="0"/>
                <wp:positionH relativeFrom="page">
                  <wp:posOffset>2794000</wp:posOffset>
                </wp:positionH>
                <wp:positionV relativeFrom="page">
                  <wp:posOffset>4699000</wp:posOffset>
                </wp:positionV>
                <wp:extent cx="2194560" cy="3566160"/>
                <wp:effectExtent l="0" t="0" r="0" b="0"/>
                <wp:wrapThrough wrapText="bothSides">
                  <wp:wrapPolygon edited="0">
                    <wp:start x="250" y="0"/>
                    <wp:lineTo x="250" y="21385"/>
                    <wp:lineTo x="21000" y="21385"/>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6D224" id="Text Box 9" o:spid="_x0000_s1029" type="#_x0000_t202" style="position:absolute;margin-left:220pt;margin-top:370pt;width:172.8pt;height:280.8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" filled="f" stroked="f">
                <v:textbox style="mso-next-textbox:#Text Box 10">
                  <w:txbxContent/>
                </v:textbox>
                <w10:wrap type="through" anchorx="page" anchory="page"/>
              </v:shape>
            </w:pict>
          </mc:Fallback>
        </mc:AlternateContent>
      </w:r>
      <w:r w:rsidR="00997156">
        <w:rPr>
          <w:noProof/>
        </w:rPr>
        <mc:AlternateContent>
          <mc:Choice Requires="wps">
            <w:drawing>
              <wp:anchor distT="0" distB="0" distL="114300" distR="114300" simplePos="0" relativeHeight="251643392" behindDoc="0" locked="0" layoutInCell="1" allowOverlap="1" wp14:anchorId="437BFE25" wp14:editId="06D1B04E">
                <wp:simplePos x="0" y="0"/>
                <wp:positionH relativeFrom="page">
                  <wp:posOffset>457200</wp:posOffset>
                </wp:positionH>
                <wp:positionV relativeFrom="page">
                  <wp:posOffset>4699000</wp:posOffset>
                </wp:positionV>
                <wp:extent cx="2194560" cy="3566160"/>
                <wp:effectExtent l="0" t="0" r="0" b="0"/>
                <wp:wrapThrough wrapText="bothSides">
                  <wp:wrapPolygon edited="0">
                    <wp:start x="250" y="0"/>
                    <wp:lineTo x="250" y="21385"/>
                    <wp:lineTo x="21000" y="21385"/>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2">
                        <w:txbxContent>
                          <w:p w14:paraId="00E5A1AB" w14:textId="54DAF78F" w:rsidR="009F349D" w:rsidRDefault="009F349D" w:rsidP="002602B7">
                            <w:r>
                              <w:t>In a traditional science classroom content comes before activity.  The teacher provides students with information through lectures or readings and then students complete various tasks to reinforce the information that they have been given.  Previous activities were structured in such a way that students simply followed directions in order to verify that the content that they had learned was correct.</w:t>
                            </w:r>
                          </w:p>
                          <w:p w14:paraId="0477C151" w14:textId="77EE3185" w:rsidR="009F349D" w:rsidRDefault="009F349D" w:rsidP="002602B7">
                            <w:r>
                              <w:t>Modeling rearranges the instruction so that students complete the activities first.  The teacher never provides students with information at all!  Instead, students uncover and discover content through carefully orchestrated class discussions and activities.  The teacher’s role is simply to facilitate the discussions and help the group come to a consensus that is in line with current scientific ideas. Through this process, students gain a deeper understanding of the subjects that they are taught and they own the knowledge.  Along the way, students have multiple opportunities to practice the eight science skills that real scientists use on a daily basis!  “Tell me and I’ll forget; Show me and I may remember; Involve me and I learn”   - Benjamin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FE25" id="Text Box 8" o:spid="_x0000_s1030" type="#_x0000_t202" style="position:absolute;margin-left:36pt;margin-top:370pt;width:172.8pt;height:280.8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" filled="f" stroked="f">
                <v:textbox>
                  <w:txbxContent>
                    <w:p w14:paraId="00E5A1AB" w14:textId="54DAF78F" w:rsidR="009F349D" w:rsidRDefault="009F349D" w:rsidP="002602B7">
                      <w:r>
                        <w:t>In a traditional science classroom content comes before activity.  The teacher provides students with information through lectures or readings and then students complete various tasks to reinforce the information that they have been given.  Previous activities were structured in such a way that students simply followed directions in order to verify that the content that they had learned was correct.</w:t>
                      </w:r>
                    </w:p>
                    <w:p w14:paraId="0477C151" w14:textId="77EE3185" w:rsidR="009F349D" w:rsidRDefault="009F349D" w:rsidP="002602B7">
                      <w:r>
                        <w:t>Modeling rearranges the instruction so that students complete the activities first.  The teacher never provides students with information at all!  Instead, students uncover and discover content through carefully orchestrated class discussions and activities.  The teacher’s role is simply to facilitate the discussions and help the group come to a consensus that is in line with current scientific ideas. Through this process, students gain a deeper understanding of the subjects that they are taught and they own the knowledge.  Along the way, students have multiple opportunities to practice the eight science skills that real scientists use on a daily basis!  “Tell me and I’ll forget; Show me and I may remember; Involve me and I learn”   - Benjamin Franklin</w:t>
                      </w:r>
                    </w:p>
                  </w:txbxContent>
                </v:textbox>
                <w10:wrap type="through" anchorx="page" anchory="page"/>
              </v:shape>
            </w:pict>
          </mc:Fallback>
        </mc:AlternateContent>
      </w:r>
      <w:r w:rsidR="0045514F">
        <w:rPr>
          <w:noProof/>
        </w:rPr>
        <mc:AlternateContent>
          <mc:Choice Requires="wps">
            <w:drawing>
              <wp:anchor distT="0" distB="0" distL="114300" distR="114300" simplePos="0" relativeHeight="251649536" behindDoc="0" locked="0" layoutInCell="1" allowOverlap="1" wp14:anchorId="3565522A" wp14:editId="0B0DE715">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96F203"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" strokecolor="#5080aa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2F66D198" wp14:editId="16837A34">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FCBBA4"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" strokecolor="#5080aa [3204]" strokeweight=".25pt">
                <w10:wrap type="tight" anchorx="page" anchory="page"/>
              </v:line>
            </w:pict>
          </mc:Fallback>
        </mc:AlternateContent>
      </w:r>
      <w:r w:rsidR="00E64CB1" w:rsidRPr="00E64CB1">
        <w:rPr>
          <w:noProof/>
        </w:rPr>
        <mc:AlternateContent>
          <mc:Choice Requires="wps">
            <w:drawing>
              <wp:anchor distT="0" distB="0" distL="114300" distR="114300" simplePos="0" relativeHeight="251646464" behindDoc="0" locked="0" layoutInCell="1" allowOverlap="1" wp14:anchorId="4CF3E964" wp14:editId="444D8CA0">
                <wp:simplePos x="0" y="0"/>
                <wp:positionH relativeFrom="page">
                  <wp:posOffset>457200</wp:posOffset>
                </wp:positionH>
                <wp:positionV relativeFrom="page">
                  <wp:posOffset>8331200</wp:posOffset>
                </wp:positionV>
                <wp:extent cx="4978400" cy="1275080"/>
                <wp:effectExtent l="0" t="0" r="0" b="0"/>
                <wp:wrapThrough wrapText="bothSides">
                  <wp:wrapPolygon edited="0">
                    <wp:start x="0" y="0"/>
                    <wp:lineTo x="0" y="21084"/>
                    <wp:lineTo x="21490" y="21084"/>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BF2F3CF" w14:textId="77777777" w:rsidR="009F349D" w:rsidRPr="0051404F" w:rsidRDefault="009F349D" w:rsidP="005C6BE4">
                            <w:pPr>
                              <w:pStyle w:val="BodyText2"/>
                              <w:rPr>
                                <w:color w:val="auto"/>
                                <w:szCs w:val="22"/>
                              </w:rPr>
                            </w:pPr>
                            <w:r w:rsidRPr="0051404F">
                              <w:rPr>
                                <w:color w:val="auto"/>
                                <w:sz w:val="32"/>
                                <w:szCs w:val="32"/>
                              </w:rPr>
                              <w:t>WHAT ARE MODELS?</w:t>
                            </w:r>
                          </w:p>
                          <w:p w14:paraId="027FFB63" w14:textId="77777777" w:rsidR="009F349D" w:rsidRPr="0051404F" w:rsidRDefault="009F349D" w:rsidP="00AB5E72">
                            <w:pPr>
                              <w:pStyle w:val="BodyText2"/>
                              <w:ind w:left="0" w:firstLine="0"/>
                              <w:rPr>
                                <w:color w:val="auto"/>
                                <w:szCs w:val="22"/>
                              </w:rPr>
                            </w:pPr>
                            <w:r w:rsidRPr="0051404F">
                              <w:rPr>
                                <w:color w:val="auto"/>
                                <w:szCs w:val="22"/>
                              </w:rPr>
                              <w:t xml:space="preserve">Science practice #2 states that students should be able to create and use scientific models. Done correctly, this practice becomes the foundation for each instructional unit.  Teachers can choose models that are </w:t>
                            </w:r>
                            <w:r w:rsidRPr="0051404F">
                              <w:rPr>
                                <w:b/>
                                <w:color w:val="auto"/>
                                <w:szCs w:val="22"/>
                              </w:rPr>
                              <w:t>physical, verbal, graphical, mathematical, or action based.</w:t>
                            </w:r>
                            <w:r w:rsidRPr="0051404F">
                              <w:rPr>
                                <w:color w:val="auto"/>
                                <w:szCs w:val="22"/>
                              </w:rPr>
                              <w:t xml:space="preserve">  Throughout the unit, students revisit and revise models as they uncover new information.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E964" id="Rectangle 11" o:spid="_x0000_s1031" style="position:absolute;margin-left:36pt;margin-top:656pt;width:392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" fillcolor="#dbe5ee [660]" stroked="f" strokeweight="1.5pt">
                <v:textbox inset=",0,,0">
                  <w:txbxContent>
                    <w:p w14:paraId="0BF2F3CF" w14:textId="77777777" w:rsidR="009F349D" w:rsidRPr="0051404F" w:rsidRDefault="009F349D" w:rsidP="005C6BE4">
                      <w:pPr>
                        <w:pStyle w:val="BodyText2"/>
                        <w:rPr>
                          <w:color w:val="auto"/>
                          <w:szCs w:val="22"/>
                        </w:rPr>
                      </w:pPr>
                      <w:r w:rsidRPr="0051404F">
                        <w:rPr>
                          <w:color w:val="auto"/>
                          <w:sz w:val="32"/>
                          <w:szCs w:val="32"/>
                        </w:rPr>
                        <w:t>WHAT ARE MODELS?</w:t>
                      </w:r>
                    </w:p>
                    <w:p w14:paraId="027FFB63" w14:textId="77777777" w:rsidR="009F349D" w:rsidRPr="0051404F" w:rsidRDefault="009F349D" w:rsidP="00AB5E72">
                      <w:pPr>
                        <w:pStyle w:val="BodyText2"/>
                        <w:ind w:left="0" w:firstLine="0"/>
                        <w:rPr>
                          <w:color w:val="auto"/>
                          <w:szCs w:val="22"/>
                        </w:rPr>
                      </w:pPr>
                      <w:r w:rsidRPr="0051404F">
                        <w:rPr>
                          <w:color w:val="auto"/>
                          <w:szCs w:val="22"/>
                        </w:rPr>
                        <w:t xml:space="preserve">Science practice #2 states that students should be able to create and use scientific models. Done correctly, this practice becomes the foundation for each instructional unit.  Teachers can choose models that are </w:t>
                      </w:r>
                      <w:r w:rsidRPr="0051404F">
                        <w:rPr>
                          <w:b/>
                          <w:color w:val="auto"/>
                          <w:szCs w:val="22"/>
                        </w:rPr>
                        <w:t>physical, verbal, graphical, mathematical, or action based.</w:t>
                      </w:r>
                      <w:r w:rsidRPr="0051404F">
                        <w:rPr>
                          <w:color w:val="auto"/>
                          <w:szCs w:val="22"/>
                        </w:rPr>
                        <w:t xml:space="preserve">  Throughout the unit, students revisit and revise models as they uncover new information.</w:t>
                      </w:r>
                    </w:p>
                  </w:txbxContent>
                </v:textbox>
                <w10:wrap type="through" anchorx="page" anchory="page"/>
              </v:rect>
            </w:pict>
          </mc:Fallback>
        </mc:AlternateContent>
      </w:r>
      <w:r w:rsidR="00120A6F" w:rsidRPr="00120A6F">
        <w:rPr>
          <w:noProof/>
        </w:rPr>
        <w:t xml:space="preserve"> </w:t>
      </w:r>
      <w:r w:rsidR="00120A6F"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6E18B428" wp14:editId="44C46129">
                <wp:simplePos x="0" y="0"/>
                <wp:positionH relativeFrom="page">
                  <wp:posOffset>5486400</wp:posOffset>
                </wp:positionH>
                <wp:positionV relativeFrom="page">
                  <wp:posOffset>1600200</wp:posOffset>
                </wp:positionV>
                <wp:extent cx="1828800" cy="2103120"/>
                <wp:effectExtent l="0" t="0" r="0" b="5080"/>
                <wp:wrapThrough wrapText="bothSides">
                  <wp:wrapPolygon edited="0">
                    <wp:start x="0" y="0"/>
                    <wp:lineTo x="0" y="21391"/>
                    <wp:lineTo x="21300" y="21391"/>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103120"/>
                        </a:xfrm>
                        <a:prstGeom prst="rect">
                          <a:avLst/>
                        </a:prstGeom>
                        <a:solidFill>
                          <a:schemeClr val="accent4"/>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0BF7E02" w14:textId="1A779BD0" w:rsidR="009F349D" w:rsidRPr="0051404F" w:rsidRDefault="009F349D" w:rsidP="00120A6F">
                            <w:pPr>
                              <w:pStyle w:val="Quote"/>
                              <w:rPr>
                                <w:color w:val="auto"/>
                              </w:rPr>
                            </w:pPr>
                            <w:r w:rsidRPr="0051404F">
                              <w:rPr>
                                <w:color w:val="auto"/>
                              </w:rPr>
                              <w:t>Modeling is an instructional practice that uses collaboration to generate knowledge.  Students work together to discover concepts using all eight of the science practices.</w:t>
                            </w:r>
                            <w:r>
                              <w:rPr>
                                <w:color w:val="auto"/>
                              </w:rPr>
                              <w:t xml:space="preserve">  Modeling uses science practices to uncover knowledge and connect students to other disciplines.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8B428" id="Rectangle 6" o:spid="_x0000_s1032" style="position:absolute;margin-left:6in;margin-top:126pt;width:2in;height:16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" fillcolor="#c5ccc7 [3207]" stroked="f" strokeweight="1.5pt">
                <v:textbox inset=",7.2pt,,7.2pt">
                  <w:txbxContent>
                    <w:p w14:paraId="40BF7E02" w14:textId="1A779BD0" w:rsidR="009F349D" w:rsidRPr="0051404F" w:rsidRDefault="009F349D" w:rsidP="00120A6F">
                      <w:pPr>
                        <w:pStyle w:val="Quote"/>
                        <w:rPr>
                          <w:color w:val="auto"/>
                        </w:rPr>
                      </w:pPr>
                      <w:r w:rsidRPr="0051404F">
                        <w:rPr>
                          <w:color w:val="auto"/>
                        </w:rPr>
                        <w:t>Modeling is an instructional practice that uses collaboration to generate knowledge.  Students work together to discover concepts using all eight of the science practices.</w:t>
                      </w:r>
                      <w:r>
                        <w:rPr>
                          <w:color w:val="auto"/>
                        </w:rPr>
                        <w:t xml:space="preserve">  Modeling uses science practices to uncover knowledge and connect students to other disciplines.</w:t>
                      </w:r>
                    </w:p>
                  </w:txbxContent>
                </v:textbox>
                <w10:wrap type="through" anchorx="page" anchory="page"/>
              </v:rect>
            </w:pict>
          </mc:Fallback>
        </mc:AlternateContent>
      </w:r>
      <w:r w:rsidR="00173505" w:rsidRPr="00173505">
        <w:rPr>
          <w:noProof/>
        </w:rPr>
        <mc:AlternateContent>
          <mc:Choice Requires="wps">
            <w:drawing>
              <wp:anchor distT="0" distB="0" distL="114300" distR="114300" simplePos="0" relativeHeight="251640320" behindDoc="0" locked="0" layoutInCell="1" allowOverlap="1" wp14:anchorId="3CD03AD6" wp14:editId="1B6DEE86">
                <wp:simplePos x="0" y="0"/>
                <wp:positionH relativeFrom="page">
                  <wp:posOffset>5486400</wp:posOffset>
                </wp:positionH>
                <wp:positionV relativeFrom="page">
                  <wp:posOffset>457200</wp:posOffset>
                </wp:positionV>
                <wp:extent cx="1828800" cy="1097280"/>
                <wp:effectExtent l="0" t="0" r="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8700B04" w14:textId="77777777" w:rsidR="009F349D" w:rsidRPr="0051404F" w:rsidRDefault="009F349D" w:rsidP="000C5DE7">
                            <w:pPr>
                              <w:pStyle w:val="Subtitle"/>
                              <w:spacing w:line="240" w:lineRule="auto"/>
                              <w:jc w:val="center"/>
                              <w:rPr>
                                <w:rFonts w:hint="eastAsia"/>
                                <w:color w:val="auto"/>
                              </w:rPr>
                            </w:pPr>
                            <w:r w:rsidRPr="0051404F">
                              <w:rPr>
                                <w:color w:val="auto"/>
                              </w:rPr>
                              <w:t>Instructional practices for teaching science skills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3AD6" id="Rectangle 5" o:spid="_x0000_s1033"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" fillcolor="#94b2cd [1940]" stroked="f" strokeweight="1.5pt">
                <v:textbox inset=",7.2pt,,7.2pt">
                  <w:txbxContent>
                    <w:p w14:paraId="18700B04" w14:textId="77777777" w:rsidR="009F349D" w:rsidRPr="0051404F" w:rsidRDefault="009F349D" w:rsidP="000C5DE7">
                      <w:pPr>
                        <w:pStyle w:val="Subtitle"/>
                        <w:spacing w:line="240" w:lineRule="auto"/>
                        <w:jc w:val="center"/>
                        <w:rPr>
                          <w:rFonts w:hint="eastAsia"/>
                          <w:color w:val="auto"/>
                        </w:rPr>
                      </w:pPr>
                      <w:r w:rsidRPr="0051404F">
                        <w:rPr>
                          <w:color w:val="auto"/>
                        </w:rPr>
                        <w:t>Instructional practices for teaching science skills</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636448CB" wp14:editId="194983D7">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71107DE" w14:textId="2B6710B8" w:rsidR="009F349D" w:rsidRDefault="009F349D" w:rsidP="005045A1">
                            <w:pPr>
                              <w:pStyle w:val="Title"/>
                              <w:spacing w:before="0"/>
                              <w:rPr>
                                <w:rFonts w:hint="eastAsia"/>
                              </w:rPr>
                            </w:pPr>
                            <w:r w:rsidRPr="005045A1">
                              <w:rPr>
                                <w:rFonts w:hint="eastAsia"/>
                                <w:sz w:val="52"/>
                                <w:szCs w:val="52"/>
                              </w:rPr>
                              <w:t>T</w:t>
                            </w:r>
                            <w:r w:rsidRPr="005045A1">
                              <w:rPr>
                                <w:sz w:val="52"/>
                                <w:szCs w:val="52"/>
                              </w:rPr>
                              <w:t>hree dimensional</w:t>
                            </w:r>
                            <w:r>
                              <w:t xml:space="preserve"> </w:t>
                            </w:r>
                            <w:r w:rsidRPr="005045A1">
                              <w:rPr>
                                <w:sz w:val="52"/>
                                <w:szCs w:val="52"/>
                              </w:rPr>
                              <w:t>instruction</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448CB" id="Rectangle 3" o:spid="_x0000_s1034"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" fillcolor="#5080aa [3204]" stroked="f" strokeweight="1.5pt">
                <v:textbox inset=",7.2pt,,7.2pt">
                  <w:txbxContent>
                    <w:p w14:paraId="071107DE" w14:textId="2B6710B8" w:rsidR="009F349D" w:rsidRDefault="009F349D" w:rsidP="005045A1">
                      <w:pPr>
                        <w:pStyle w:val="Title"/>
                        <w:spacing w:before="0"/>
                        <w:rPr>
                          <w:rFonts w:hint="eastAsia"/>
                        </w:rPr>
                      </w:pPr>
                      <w:r w:rsidRPr="005045A1">
                        <w:rPr>
                          <w:rFonts w:hint="eastAsia"/>
                          <w:sz w:val="52"/>
                          <w:szCs w:val="52"/>
                        </w:rPr>
                        <w:t>T</w:t>
                      </w:r>
                      <w:r w:rsidRPr="005045A1">
                        <w:rPr>
                          <w:sz w:val="52"/>
                          <w:szCs w:val="52"/>
                        </w:rPr>
                        <w:t>hree dimensional</w:t>
                      </w:r>
                      <w:r>
                        <w:t xml:space="preserve"> </w:t>
                      </w:r>
                      <w:r w:rsidRPr="005045A1">
                        <w:rPr>
                          <w:sz w:val="52"/>
                          <w:szCs w:val="52"/>
                        </w:rPr>
                        <w:t>instruction</w:t>
                      </w:r>
                    </w:p>
                  </w:txbxContent>
                </v:textbox>
                <w10:wrap type="through" anchorx="page" anchory="page"/>
              </v:rect>
            </w:pict>
          </mc:Fallback>
        </mc:AlternateContent>
      </w:r>
      <w:r w:rsidR="00E33428">
        <w:br w:type="page"/>
      </w:r>
      <w:r w:rsidR="0051404F">
        <w:rPr>
          <w:noProof/>
        </w:rPr>
        <w:lastRenderedPageBreak/>
        <mc:AlternateContent>
          <mc:Choice Requires="wps">
            <w:drawing>
              <wp:anchor distT="0" distB="0" distL="114300" distR="114300" simplePos="0" relativeHeight="251664896" behindDoc="0" locked="0" layoutInCell="1" allowOverlap="1" wp14:anchorId="60649BC0" wp14:editId="1DF50B1D">
                <wp:simplePos x="0" y="0"/>
                <wp:positionH relativeFrom="page">
                  <wp:posOffset>2857500</wp:posOffset>
                </wp:positionH>
                <wp:positionV relativeFrom="page">
                  <wp:posOffset>4114800</wp:posOffset>
                </wp:positionV>
                <wp:extent cx="4457700" cy="4914900"/>
                <wp:effectExtent l="0" t="0" r="0" b="12700"/>
                <wp:wrapThrough wrapText="bothSides">
                  <wp:wrapPolygon edited="0">
                    <wp:start x="123" y="0"/>
                    <wp:lineTo x="123" y="21544"/>
                    <wp:lineTo x="21292" y="21544"/>
                    <wp:lineTo x="21292" y="0"/>
                    <wp:lineTo x="123" y="0"/>
                  </wp:wrapPolygon>
                </wp:wrapThrough>
                <wp:docPr id="25" name="Text Box 25"/>
                <wp:cNvGraphicFramePr/>
                <a:graphic xmlns:a="http://schemas.openxmlformats.org/drawingml/2006/main">
                  <a:graphicData uri="http://schemas.microsoft.com/office/word/2010/wordprocessingShape">
                    <wps:wsp>
                      <wps:cNvSpPr txBox="1"/>
                      <wps:spPr>
                        <a:xfrm>
                          <a:off x="0" y="0"/>
                          <a:ext cx="4457700" cy="4914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045576" w14:textId="06961255" w:rsidR="009F349D" w:rsidRPr="00A14CC6" w:rsidRDefault="009F349D" w:rsidP="00A14CC6">
                            <w:pPr>
                              <w:spacing w:line="240" w:lineRule="auto"/>
                              <w:rPr>
                                <w:sz w:val="24"/>
                              </w:rPr>
                            </w:pPr>
                            <w:r w:rsidRPr="00A14CC6">
                              <w:rPr>
                                <w:sz w:val="24"/>
                              </w:rPr>
                              <w:t xml:space="preserve">1.  </w:t>
                            </w:r>
                            <w:r w:rsidRPr="00A14CC6">
                              <w:rPr>
                                <w:b/>
                                <w:i/>
                                <w:sz w:val="24"/>
                              </w:rPr>
                              <w:t>Anticipating</w:t>
                            </w:r>
                            <w:r w:rsidRPr="00A14CC6">
                              <w:rPr>
                                <w:sz w:val="24"/>
                              </w:rPr>
                              <w:t xml:space="preserve"> how students are likely to respond to a task- </w:t>
                            </w:r>
                            <w:r>
                              <w:rPr>
                                <w:sz w:val="24"/>
                              </w:rPr>
                              <w:t>C</w:t>
                            </w:r>
                            <w:r w:rsidRPr="00A14CC6">
                              <w:rPr>
                                <w:sz w:val="24"/>
                              </w:rPr>
                              <w:t xml:space="preserve">onsider not only the </w:t>
                            </w:r>
                            <w:r w:rsidRPr="00EE694E">
                              <w:rPr>
                                <w:b/>
                                <w:sz w:val="24"/>
                              </w:rPr>
                              <w:t>difficulty level</w:t>
                            </w:r>
                            <w:r w:rsidRPr="00A14CC6">
                              <w:rPr>
                                <w:sz w:val="24"/>
                              </w:rPr>
                              <w:t xml:space="preserve"> and </w:t>
                            </w:r>
                            <w:r w:rsidRPr="00EE694E">
                              <w:rPr>
                                <w:b/>
                                <w:sz w:val="24"/>
                              </w:rPr>
                              <w:t>engagement</w:t>
                            </w:r>
                            <w:r w:rsidRPr="00A14CC6">
                              <w:rPr>
                                <w:sz w:val="24"/>
                              </w:rPr>
                              <w:t xml:space="preserve">, but </w:t>
                            </w:r>
                            <w:r w:rsidRPr="00EE694E">
                              <w:rPr>
                                <w:b/>
                                <w:sz w:val="24"/>
                              </w:rPr>
                              <w:t>misconceptions</w:t>
                            </w:r>
                            <w:r w:rsidRPr="00A14CC6">
                              <w:rPr>
                                <w:sz w:val="24"/>
                              </w:rPr>
                              <w:t xml:space="preserve"> that students might have.  Try out new tasks before giving them to students.  Use research and previous experience to anticipate misconceptions.</w:t>
                            </w:r>
                          </w:p>
                          <w:p w14:paraId="324F67FC" w14:textId="01179656" w:rsidR="009F349D" w:rsidRPr="00A14CC6" w:rsidRDefault="009F349D" w:rsidP="00A14CC6">
                            <w:pPr>
                              <w:spacing w:line="240" w:lineRule="auto"/>
                              <w:rPr>
                                <w:sz w:val="24"/>
                              </w:rPr>
                            </w:pPr>
                            <w:r w:rsidRPr="00A14CC6">
                              <w:rPr>
                                <w:sz w:val="24"/>
                              </w:rPr>
                              <w:t xml:space="preserve">2.  </w:t>
                            </w:r>
                            <w:r>
                              <w:rPr>
                                <w:b/>
                                <w:i/>
                                <w:sz w:val="24"/>
                              </w:rPr>
                              <w:t>Monitor</w:t>
                            </w:r>
                            <w:r w:rsidRPr="00A14CC6">
                              <w:rPr>
                                <w:sz w:val="24"/>
                              </w:rPr>
                              <w:t xml:space="preserve"> what students actually do as they work on the task in </w:t>
                            </w:r>
                            <w:r>
                              <w:rPr>
                                <w:sz w:val="24"/>
                              </w:rPr>
                              <w:t>pairs or small groups- U</w:t>
                            </w:r>
                            <w:r w:rsidRPr="00A14CC6">
                              <w:rPr>
                                <w:sz w:val="24"/>
                              </w:rPr>
                              <w:t xml:space="preserve">se </w:t>
                            </w:r>
                            <w:r w:rsidRPr="00EE694E">
                              <w:rPr>
                                <w:b/>
                                <w:sz w:val="24"/>
                              </w:rPr>
                              <w:t>walk around rubrics</w:t>
                            </w:r>
                            <w:r w:rsidRPr="00A14CC6">
                              <w:rPr>
                                <w:sz w:val="24"/>
                              </w:rPr>
                              <w:t xml:space="preserve"> to make notes about student engagement and learning.  These notes can then be used later to guide the whole class discussion.  If you are using the walk-around to assess student learning or skill, don’t over emphasize what you are doing!  It will shut them down.  They will focus on what you are assessing instead of the process.</w:t>
                            </w:r>
                          </w:p>
                          <w:p w14:paraId="2B54F967" w14:textId="58013C43" w:rsidR="009F349D" w:rsidRPr="00A14CC6" w:rsidRDefault="009F349D" w:rsidP="00A14CC6">
                            <w:pPr>
                              <w:spacing w:line="240" w:lineRule="auto"/>
                              <w:rPr>
                                <w:sz w:val="24"/>
                              </w:rPr>
                            </w:pPr>
                            <w:r w:rsidRPr="00A14CC6">
                              <w:rPr>
                                <w:sz w:val="24"/>
                              </w:rPr>
                              <w:t xml:space="preserve">3.  </w:t>
                            </w:r>
                            <w:r>
                              <w:rPr>
                                <w:b/>
                                <w:i/>
                                <w:sz w:val="24"/>
                              </w:rPr>
                              <w:t>Select</w:t>
                            </w:r>
                            <w:r w:rsidRPr="00A14CC6">
                              <w:rPr>
                                <w:sz w:val="24"/>
                              </w:rPr>
                              <w:t xml:space="preserve"> particular students to present work during whole class discussion- Teachers can select students </w:t>
                            </w:r>
                            <w:r w:rsidRPr="00EE694E">
                              <w:rPr>
                                <w:b/>
                                <w:sz w:val="24"/>
                              </w:rPr>
                              <w:t>randomly</w:t>
                            </w:r>
                            <w:r w:rsidRPr="00A14CC6">
                              <w:rPr>
                                <w:sz w:val="24"/>
                              </w:rPr>
                              <w:t xml:space="preserve"> or as part of a more </w:t>
                            </w:r>
                            <w:r w:rsidRPr="00EE694E">
                              <w:rPr>
                                <w:b/>
                                <w:sz w:val="24"/>
                              </w:rPr>
                              <w:t>strategic plan</w:t>
                            </w:r>
                            <w:r w:rsidRPr="00A14CC6">
                              <w:rPr>
                                <w:sz w:val="24"/>
                              </w:rPr>
                              <w:t xml:space="preserve"> to flush out misconceptions, good ideas, and those that were not engaged during the activity.  If one person seems to dominate a group, select one of the others to present the group’s ideas.</w:t>
                            </w:r>
                            <w:r>
                              <w:rPr>
                                <w:sz w:val="24"/>
                              </w:rPr>
                              <w:t xml:space="preserve"> “Can someone from April’s group explain your </w:t>
                            </w:r>
                            <w:r w:rsidR="00B37474">
                              <w:rPr>
                                <w:sz w:val="24"/>
                              </w:rPr>
                              <w:t>thoughts?”.  April won’t answer.</w:t>
                            </w:r>
                            <w:r w:rsidRPr="00EE694E">
                              <w:rPr>
                                <w:sz w:val="24"/>
                              </w:rPr>
                              <w:sym w:font="Wingdings" w:char="F04A"/>
                            </w:r>
                          </w:p>
                          <w:p w14:paraId="75F0A980" w14:textId="5BCAD56D" w:rsidR="009F349D" w:rsidRPr="00A14CC6" w:rsidRDefault="009F349D" w:rsidP="00A14CC6">
                            <w:pPr>
                              <w:spacing w:line="240" w:lineRule="auto"/>
                              <w:rPr>
                                <w:sz w:val="24"/>
                              </w:rPr>
                            </w:pPr>
                            <w:r w:rsidRPr="00A14CC6">
                              <w:rPr>
                                <w:sz w:val="24"/>
                              </w:rPr>
                              <w:t xml:space="preserve">4.  </w:t>
                            </w:r>
                            <w:r>
                              <w:rPr>
                                <w:b/>
                                <w:i/>
                                <w:sz w:val="24"/>
                              </w:rPr>
                              <w:t>Sequence</w:t>
                            </w:r>
                            <w:r>
                              <w:rPr>
                                <w:sz w:val="24"/>
                              </w:rPr>
                              <w:t xml:space="preserve"> </w:t>
                            </w:r>
                            <w:r w:rsidRPr="00A14CC6">
                              <w:rPr>
                                <w:sz w:val="24"/>
                              </w:rPr>
                              <w:t xml:space="preserve">student work or the products that will be </w:t>
                            </w:r>
                            <w:r>
                              <w:rPr>
                                <w:sz w:val="24"/>
                              </w:rPr>
                              <w:t xml:space="preserve">displayed in a specific order- </w:t>
                            </w:r>
                            <w:r w:rsidRPr="00A14CC6">
                              <w:rPr>
                                <w:sz w:val="24"/>
                              </w:rPr>
                              <w:t xml:space="preserve">Don’t start with the best presentation!  Start with the least developed ideas and then add on to them.  </w:t>
                            </w:r>
                            <w:r w:rsidRPr="00EA289C">
                              <w:rPr>
                                <w:b/>
                                <w:sz w:val="24"/>
                              </w:rPr>
                              <w:t>Misconceptions first</w:t>
                            </w:r>
                            <w:r w:rsidRPr="00A14CC6">
                              <w:rPr>
                                <w:sz w:val="24"/>
                              </w:rPr>
                              <w:t xml:space="preserve">.  </w:t>
                            </w:r>
                          </w:p>
                          <w:p w14:paraId="2CA37F79" w14:textId="780F1235" w:rsidR="009F349D" w:rsidRPr="00A14CC6" w:rsidRDefault="009F349D" w:rsidP="00A14CC6">
                            <w:pPr>
                              <w:spacing w:line="240" w:lineRule="auto"/>
                              <w:rPr>
                                <w:sz w:val="24"/>
                              </w:rPr>
                            </w:pPr>
                            <w:r w:rsidRPr="00A14CC6">
                              <w:rPr>
                                <w:sz w:val="24"/>
                              </w:rPr>
                              <w:t xml:space="preserve">5.  </w:t>
                            </w:r>
                            <w:r>
                              <w:rPr>
                                <w:b/>
                                <w:i/>
                                <w:sz w:val="24"/>
                              </w:rPr>
                              <w:t>Connect</w:t>
                            </w:r>
                            <w:r w:rsidRPr="00A14CC6">
                              <w:rPr>
                                <w:sz w:val="24"/>
                              </w:rPr>
                              <w:t xml:space="preserve"> different students’ responses to each other </w:t>
                            </w:r>
                            <w:r>
                              <w:rPr>
                                <w:sz w:val="24"/>
                              </w:rPr>
                              <w:t>and connect</w:t>
                            </w:r>
                            <w:r w:rsidRPr="00A14CC6">
                              <w:rPr>
                                <w:sz w:val="24"/>
                              </w:rPr>
                              <w:t xml:space="preserve"> the responses to your learning goals- Groups will get off task!  If they can’t agree, bring them back to the evidence or simply say “we need more evidence” and then have them complete another task.  </w:t>
                            </w:r>
                            <w:r w:rsidRPr="00EA289C">
                              <w:rPr>
                                <w:b/>
                                <w:sz w:val="24"/>
                              </w:rPr>
                              <w:t>Don’t give the answer.</w:t>
                            </w:r>
                            <w:r w:rsidRPr="00A14CC6">
                              <w:rPr>
                                <w:sz w:val="24"/>
                              </w:rPr>
                              <w:t xml:space="preserve">  Use strategic talk moves to bring the conversation back to your original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9BC0" id="Text Box 25" o:spid="_x0000_s1035" type="#_x0000_t202" style="position:absolute;margin-left:225pt;margin-top:324pt;width:351pt;height:38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" filled="f" stroked="f">
                <v:textbox>
                  <w:txbxContent>
                    <w:p w14:paraId="25045576" w14:textId="06961255" w:rsidR="009F349D" w:rsidRPr="00A14CC6" w:rsidRDefault="009F349D" w:rsidP="00A14CC6">
                      <w:pPr>
                        <w:spacing w:line="240" w:lineRule="auto"/>
                        <w:rPr>
                          <w:sz w:val="24"/>
                        </w:rPr>
                      </w:pPr>
                      <w:r w:rsidRPr="00A14CC6">
                        <w:rPr>
                          <w:sz w:val="24"/>
                        </w:rPr>
                        <w:t xml:space="preserve">1.  </w:t>
                      </w:r>
                      <w:r w:rsidRPr="00A14CC6">
                        <w:rPr>
                          <w:b/>
                          <w:i/>
                          <w:sz w:val="24"/>
                        </w:rPr>
                        <w:t>Anticipating</w:t>
                      </w:r>
                      <w:r w:rsidRPr="00A14CC6">
                        <w:rPr>
                          <w:sz w:val="24"/>
                        </w:rPr>
                        <w:t xml:space="preserve"> how students are likely to respond to a task- </w:t>
                      </w:r>
                      <w:r>
                        <w:rPr>
                          <w:sz w:val="24"/>
                        </w:rPr>
                        <w:t>C</w:t>
                      </w:r>
                      <w:r w:rsidRPr="00A14CC6">
                        <w:rPr>
                          <w:sz w:val="24"/>
                        </w:rPr>
                        <w:t xml:space="preserve">onsider not only the </w:t>
                      </w:r>
                      <w:r w:rsidRPr="00EE694E">
                        <w:rPr>
                          <w:b/>
                          <w:sz w:val="24"/>
                        </w:rPr>
                        <w:t>difficulty level</w:t>
                      </w:r>
                      <w:r w:rsidRPr="00A14CC6">
                        <w:rPr>
                          <w:sz w:val="24"/>
                        </w:rPr>
                        <w:t xml:space="preserve"> and </w:t>
                      </w:r>
                      <w:r w:rsidRPr="00EE694E">
                        <w:rPr>
                          <w:b/>
                          <w:sz w:val="24"/>
                        </w:rPr>
                        <w:t>engagement</w:t>
                      </w:r>
                      <w:r w:rsidRPr="00A14CC6">
                        <w:rPr>
                          <w:sz w:val="24"/>
                        </w:rPr>
                        <w:t xml:space="preserve">, but </w:t>
                      </w:r>
                      <w:r w:rsidRPr="00EE694E">
                        <w:rPr>
                          <w:b/>
                          <w:sz w:val="24"/>
                        </w:rPr>
                        <w:t>misconceptions</w:t>
                      </w:r>
                      <w:r w:rsidRPr="00A14CC6">
                        <w:rPr>
                          <w:sz w:val="24"/>
                        </w:rPr>
                        <w:t xml:space="preserve"> that students might have.  Try out new tasks before giving them to students.  Use research and previous experience to anticipate misconceptions.</w:t>
                      </w:r>
                    </w:p>
                    <w:p w14:paraId="324F67FC" w14:textId="01179656" w:rsidR="009F349D" w:rsidRPr="00A14CC6" w:rsidRDefault="009F349D" w:rsidP="00A14CC6">
                      <w:pPr>
                        <w:spacing w:line="240" w:lineRule="auto"/>
                        <w:rPr>
                          <w:sz w:val="24"/>
                        </w:rPr>
                      </w:pPr>
                      <w:r w:rsidRPr="00A14CC6">
                        <w:rPr>
                          <w:sz w:val="24"/>
                        </w:rPr>
                        <w:t xml:space="preserve">2.  </w:t>
                      </w:r>
                      <w:r>
                        <w:rPr>
                          <w:b/>
                          <w:i/>
                          <w:sz w:val="24"/>
                        </w:rPr>
                        <w:t>Monitor</w:t>
                      </w:r>
                      <w:r w:rsidRPr="00A14CC6">
                        <w:rPr>
                          <w:sz w:val="24"/>
                        </w:rPr>
                        <w:t xml:space="preserve"> what students actually do as they work on the task in </w:t>
                      </w:r>
                      <w:r>
                        <w:rPr>
                          <w:sz w:val="24"/>
                        </w:rPr>
                        <w:t>pairs or small groups- U</w:t>
                      </w:r>
                      <w:r w:rsidRPr="00A14CC6">
                        <w:rPr>
                          <w:sz w:val="24"/>
                        </w:rPr>
                        <w:t xml:space="preserve">se </w:t>
                      </w:r>
                      <w:r w:rsidRPr="00EE694E">
                        <w:rPr>
                          <w:b/>
                          <w:sz w:val="24"/>
                        </w:rPr>
                        <w:t>walk around rubrics</w:t>
                      </w:r>
                      <w:r w:rsidRPr="00A14CC6">
                        <w:rPr>
                          <w:sz w:val="24"/>
                        </w:rPr>
                        <w:t xml:space="preserve"> to make notes about student engagement and learning.  These notes can then be used later to guide the whole class discussion.  If you are using the walk-around to assess student learning or skill, don’t over emphasize what you are doing!  It will shut them down.  They will focus on what you are assessing instead of the process.</w:t>
                      </w:r>
                    </w:p>
                    <w:p w14:paraId="2B54F967" w14:textId="58013C43" w:rsidR="009F349D" w:rsidRPr="00A14CC6" w:rsidRDefault="009F349D" w:rsidP="00A14CC6">
                      <w:pPr>
                        <w:spacing w:line="240" w:lineRule="auto"/>
                        <w:rPr>
                          <w:sz w:val="24"/>
                        </w:rPr>
                      </w:pPr>
                      <w:r w:rsidRPr="00A14CC6">
                        <w:rPr>
                          <w:sz w:val="24"/>
                        </w:rPr>
                        <w:t xml:space="preserve">3.  </w:t>
                      </w:r>
                      <w:r>
                        <w:rPr>
                          <w:b/>
                          <w:i/>
                          <w:sz w:val="24"/>
                        </w:rPr>
                        <w:t>Select</w:t>
                      </w:r>
                      <w:r w:rsidRPr="00A14CC6">
                        <w:rPr>
                          <w:sz w:val="24"/>
                        </w:rPr>
                        <w:t xml:space="preserve"> particular students to present work during whole class discussion- Teachers can select students </w:t>
                      </w:r>
                      <w:r w:rsidRPr="00EE694E">
                        <w:rPr>
                          <w:b/>
                          <w:sz w:val="24"/>
                        </w:rPr>
                        <w:t>randomly</w:t>
                      </w:r>
                      <w:r w:rsidRPr="00A14CC6">
                        <w:rPr>
                          <w:sz w:val="24"/>
                        </w:rPr>
                        <w:t xml:space="preserve"> or as part of a more </w:t>
                      </w:r>
                      <w:r w:rsidRPr="00EE694E">
                        <w:rPr>
                          <w:b/>
                          <w:sz w:val="24"/>
                        </w:rPr>
                        <w:t>strategic plan</w:t>
                      </w:r>
                      <w:r w:rsidRPr="00A14CC6">
                        <w:rPr>
                          <w:sz w:val="24"/>
                        </w:rPr>
                        <w:t xml:space="preserve"> to flush out misconceptions, good ideas, and those that were not engaged during the activity.  If one person seems to dominate a group, select one of the others to present the group’s ideas.</w:t>
                      </w:r>
                      <w:r>
                        <w:rPr>
                          <w:sz w:val="24"/>
                        </w:rPr>
                        <w:t xml:space="preserve"> “Can someone from April’s group explain your </w:t>
                      </w:r>
                      <w:r w:rsidR="00B37474">
                        <w:rPr>
                          <w:sz w:val="24"/>
                        </w:rPr>
                        <w:t>thoughts?”.  April won’t answer.</w:t>
                      </w:r>
                      <w:r w:rsidRPr="00EE694E">
                        <w:rPr>
                          <w:sz w:val="24"/>
                        </w:rPr>
                        <w:sym w:font="Wingdings" w:char="F04A"/>
                      </w:r>
                    </w:p>
                    <w:p w14:paraId="75F0A980" w14:textId="5BCAD56D" w:rsidR="009F349D" w:rsidRPr="00A14CC6" w:rsidRDefault="009F349D" w:rsidP="00A14CC6">
                      <w:pPr>
                        <w:spacing w:line="240" w:lineRule="auto"/>
                        <w:rPr>
                          <w:sz w:val="24"/>
                        </w:rPr>
                      </w:pPr>
                      <w:r w:rsidRPr="00A14CC6">
                        <w:rPr>
                          <w:sz w:val="24"/>
                        </w:rPr>
                        <w:t xml:space="preserve">4.  </w:t>
                      </w:r>
                      <w:r>
                        <w:rPr>
                          <w:b/>
                          <w:i/>
                          <w:sz w:val="24"/>
                        </w:rPr>
                        <w:t>Sequence</w:t>
                      </w:r>
                      <w:r>
                        <w:rPr>
                          <w:sz w:val="24"/>
                        </w:rPr>
                        <w:t xml:space="preserve"> </w:t>
                      </w:r>
                      <w:r w:rsidRPr="00A14CC6">
                        <w:rPr>
                          <w:sz w:val="24"/>
                        </w:rPr>
                        <w:t xml:space="preserve">student work or the products that will be </w:t>
                      </w:r>
                      <w:r>
                        <w:rPr>
                          <w:sz w:val="24"/>
                        </w:rPr>
                        <w:t xml:space="preserve">displayed in a specific order- </w:t>
                      </w:r>
                      <w:r w:rsidRPr="00A14CC6">
                        <w:rPr>
                          <w:sz w:val="24"/>
                        </w:rPr>
                        <w:t xml:space="preserve">Don’t start with the best presentation!  Start with the least developed ideas and then add on to them.  </w:t>
                      </w:r>
                      <w:r w:rsidRPr="00EA289C">
                        <w:rPr>
                          <w:b/>
                          <w:sz w:val="24"/>
                        </w:rPr>
                        <w:t>Misconceptions first</w:t>
                      </w:r>
                      <w:r w:rsidRPr="00A14CC6">
                        <w:rPr>
                          <w:sz w:val="24"/>
                        </w:rPr>
                        <w:t xml:space="preserve">.  </w:t>
                      </w:r>
                    </w:p>
                    <w:p w14:paraId="2CA37F79" w14:textId="780F1235" w:rsidR="009F349D" w:rsidRPr="00A14CC6" w:rsidRDefault="009F349D" w:rsidP="00A14CC6">
                      <w:pPr>
                        <w:spacing w:line="240" w:lineRule="auto"/>
                        <w:rPr>
                          <w:sz w:val="24"/>
                        </w:rPr>
                      </w:pPr>
                      <w:r w:rsidRPr="00A14CC6">
                        <w:rPr>
                          <w:sz w:val="24"/>
                        </w:rPr>
                        <w:t xml:space="preserve">5.  </w:t>
                      </w:r>
                      <w:r>
                        <w:rPr>
                          <w:b/>
                          <w:i/>
                          <w:sz w:val="24"/>
                        </w:rPr>
                        <w:t>Connect</w:t>
                      </w:r>
                      <w:r w:rsidRPr="00A14CC6">
                        <w:rPr>
                          <w:sz w:val="24"/>
                        </w:rPr>
                        <w:t xml:space="preserve"> different students’ responses to each other </w:t>
                      </w:r>
                      <w:r>
                        <w:rPr>
                          <w:sz w:val="24"/>
                        </w:rPr>
                        <w:t>and connect</w:t>
                      </w:r>
                      <w:r w:rsidRPr="00A14CC6">
                        <w:rPr>
                          <w:sz w:val="24"/>
                        </w:rPr>
                        <w:t xml:space="preserve"> the responses to your learning goals- Groups will get off task!  If they can’t agree, bring them back to the evidence or simply say “we need more evidence” and then have them complete another task.  </w:t>
                      </w:r>
                      <w:r w:rsidRPr="00EA289C">
                        <w:rPr>
                          <w:b/>
                          <w:sz w:val="24"/>
                        </w:rPr>
                        <w:t>Don’t give the answer.</w:t>
                      </w:r>
                      <w:r w:rsidRPr="00A14CC6">
                        <w:rPr>
                          <w:sz w:val="24"/>
                        </w:rPr>
                        <w:t xml:space="preserve">  Use strategic talk moves to bring the conversation back to your original goal.</w:t>
                      </w:r>
                    </w:p>
                  </w:txbxContent>
                </v:textbox>
                <w10:wrap type="through" anchorx="page" anchory="page"/>
              </v:shape>
            </w:pict>
          </mc:Fallback>
        </mc:AlternateContent>
      </w:r>
      <w:r w:rsidR="0051404F" w:rsidRPr="00470319">
        <w:rPr>
          <w:noProof/>
        </w:rPr>
        <mc:AlternateContent>
          <mc:Choice Requires="wps">
            <w:drawing>
              <wp:anchor distT="0" distB="0" distL="114300" distR="114300" simplePos="0" relativeHeight="251667968" behindDoc="0" locked="0" layoutInCell="1" allowOverlap="1" wp14:anchorId="7BF712DE" wp14:editId="386FF08C">
                <wp:simplePos x="0" y="0"/>
                <wp:positionH relativeFrom="page">
                  <wp:posOffset>2944495</wp:posOffset>
                </wp:positionH>
                <wp:positionV relativeFrom="page">
                  <wp:posOffset>2857500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F5A9A99" w14:textId="77777777" w:rsidR="009F349D" w:rsidRPr="0051404F" w:rsidRDefault="009F349D" w:rsidP="00470319">
                            <w:pPr>
                              <w:pStyle w:val="Heading1"/>
                              <w:rPr>
                                <w:rFonts w:hint="eastAsia"/>
                                <w:b/>
                                <w:sz w:val="28"/>
                                <w:szCs w:val="28"/>
                              </w:rPr>
                            </w:pPr>
                            <w:r w:rsidRPr="0051404F">
                              <w:rPr>
                                <w:b/>
                                <w:sz w:val="28"/>
                                <w:szCs w:val="28"/>
                              </w:rPr>
                              <w:t>Five Practices for orchestrating productive task-based discussions in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12DE" id="Text Box 28" o:spid="_x0000_s1036" type="#_x0000_t202" style="position:absolute;margin-left:231.85pt;margin-top:225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" filled="f" stroked="f">
                <v:textbox>
                  <w:txbxContent>
                    <w:p w14:paraId="0F5A9A99" w14:textId="77777777" w:rsidR="009F349D" w:rsidRPr="0051404F" w:rsidRDefault="009F349D" w:rsidP="00470319">
                      <w:pPr>
                        <w:pStyle w:val="Heading1"/>
                        <w:rPr>
                          <w:rFonts w:hint="eastAsia"/>
                          <w:b/>
                          <w:sz w:val="28"/>
                          <w:szCs w:val="28"/>
                        </w:rPr>
                      </w:pPr>
                      <w:r w:rsidRPr="0051404F">
                        <w:rPr>
                          <w:b/>
                          <w:sz w:val="28"/>
                          <w:szCs w:val="28"/>
                        </w:rPr>
                        <w:t>Five Practices for orchestrating productive task-based discussions in science</w:t>
                      </w:r>
                    </w:p>
                  </w:txbxContent>
                </v:textbox>
                <w10:wrap type="through" anchorx="page" anchory="page"/>
              </v:shape>
            </w:pict>
          </mc:Fallback>
        </mc:AlternateContent>
      </w:r>
      <w:r w:rsidR="00B361A3">
        <w:rPr>
          <w:noProof/>
        </w:rPr>
        <mc:AlternateContent>
          <mc:Choice Requires="wps">
            <w:drawing>
              <wp:anchor distT="0" distB="0" distL="114300" distR="114300" simplePos="0" relativeHeight="251697664" behindDoc="0" locked="0" layoutInCell="1" allowOverlap="1" wp14:anchorId="36883662" wp14:editId="78D3C4FE">
                <wp:simplePos x="0" y="0"/>
                <wp:positionH relativeFrom="column">
                  <wp:posOffset>0</wp:posOffset>
                </wp:positionH>
                <wp:positionV relativeFrom="paragraph">
                  <wp:posOffset>8551545</wp:posOffset>
                </wp:positionV>
                <wp:extent cx="6858000" cy="228600"/>
                <wp:effectExtent l="0" t="0" r="0" b="0"/>
                <wp:wrapThrough wrapText="bothSides">
                  <wp:wrapPolygon edited="0">
                    <wp:start x="0" y="0"/>
                    <wp:lineTo x="0" y="19200"/>
                    <wp:lineTo x="21520" y="19200"/>
                    <wp:lineTo x="21520"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2">
                            <a:lumMod val="40000"/>
                            <a:lumOff val="6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2C3DF" id="Rectangle 43" o:spid="_x0000_s1026" style="position:absolute;margin-left:0;margin-top:673.35pt;width:540pt;height:18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" fillcolor="#aec6cc [1301]" stroked="f" strokeweight="1.5pt">
                <v:textbox inset=",0,,0"/>
                <w10:wrap type="through"/>
              </v:rect>
            </w:pict>
          </mc:Fallback>
        </mc:AlternateContent>
      </w:r>
      <w:r w:rsidR="00B361A3">
        <w:rPr>
          <w:rFonts w:ascii="Helvetica" w:hAnsi="Helvetica" w:cs="Helvetica"/>
          <w:noProof/>
          <w:color w:val="auto"/>
          <w:sz w:val="24"/>
        </w:rPr>
        <w:drawing>
          <wp:anchor distT="0" distB="0" distL="114300" distR="114300" simplePos="0" relativeHeight="251696640" behindDoc="0" locked="0" layoutInCell="1" allowOverlap="1" wp14:anchorId="6C39A696" wp14:editId="78738972">
            <wp:simplePos x="0" y="0"/>
            <wp:positionH relativeFrom="column">
              <wp:posOffset>-114300</wp:posOffset>
            </wp:positionH>
            <wp:positionV relativeFrom="paragraph">
              <wp:posOffset>7065645</wp:posOffset>
            </wp:positionV>
            <wp:extent cx="2400300" cy="946785"/>
            <wp:effectExtent l="0" t="0" r="12700" b="0"/>
            <wp:wrapThrough wrapText="bothSides">
              <wp:wrapPolygon edited="0">
                <wp:start x="0" y="0"/>
                <wp:lineTo x="0" y="20861"/>
                <wp:lineTo x="21486" y="20861"/>
                <wp:lineTo x="21486" y="0"/>
                <wp:lineTo x="0" y="0"/>
              </wp:wrapPolygon>
            </wp:wrapThrough>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34539EC1" wp14:editId="2B534C59">
                <wp:simplePos x="0" y="0"/>
                <wp:positionH relativeFrom="page">
                  <wp:posOffset>457200</wp:posOffset>
                </wp:positionH>
                <wp:positionV relativeFrom="page">
                  <wp:posOffset>736600</wp:posOffset>
                </wp:positionV>
                <wp:extent cx="2377440" cy="6692900"/>
                <wp:effectExtent l="0" t="0" r="10160" b="12700"/>
                <wp:wrapThrough wrapText="bothSides">
                  <wp:wrapPolygon edited="0">
                    <wp:start x="0" y="0"/>
                    <wp:lineTo x="0" y="21559"/>
                    <wp:lineTo x="21462" y="21559"/>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66929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8767B3A" w14:textId="77777777" w:rsidR="009F349D" w:rsidRPr="0051404F" w:rsidRDefault="009F349D" w:rsidP="00A14CC6">
                            <w:pPr>
                              <w:pStyle w:val="BodyText"/>
                              <w:jc w:val="center"/>
                              <w:rPr>
                                <w:color w:val="auto"/>
                                <w:sz w:val="28"/>
                                <w:szCs w:val="28"/>
                              </w:rPr>
                            </w:pPr>
                            <w:r w:rsidRPr="0051404F">
                              <w:rPr>
                                <w:color w:val="auto"/>
                                <w:sz w:val="28"/>
                                <w:szCs w:val="28"/>
                              </w:rPr>
                              <w:t>MODIFYING CURRENT TASKS</w:t>
                            </w:r>
                          </w:p>
                          <w:p w14:paraId="14622947" w14:textId="20A4797B" w:rsidR="009F349D" w:rsidRPr="0051404F" w:rsidRDefault="009F349D" w:rsidP="00C27B45">
                            <w:pPr>
                              <w:pStyle w:val="BodyText"/>
                              <w:rPr>
                                <w:color w:val="auto"/>
                              </w:rPr>
                            </w:pPr>
                            <w:r w:rsidRPr="0051404F">
                              <w:rPr>
                                <w:b/>
                                <w:color w:val="auto"/>
                              </w:rPr>
                              <w:t>1.  Eliminate or minimize prescriptive directions</w:t>
                            </w:r>
                            <w:r w:rsidRPr="0051404F">
                              <w:rPr>
                                <w:color w:val="auto"/>
                              </w:rPr>
                              <w:t>- have students develop the protocol as small groups, compare procedures, and then build a clas</w:t>
                            </w:r>
                            <w:r>
                              <w:rPr>
                                <w:color w:val="auto"/>
                              </w:rPr>
                              <w:t>s consensus</w:t>
                            </w:r>
                            <w:r w:rsidRPr="0051404F">
                              <w:rPr>
                                <w:color w:val="auto"/>
                              </w:rPr>
                              <w:t xml:space="preserve">.  When safe, allow students the opportunity to try and fail instead of telling them what to do.  </w:t>
                            </w:r>
                          </w:p>
                          <w:p w14:paraId="14D64E08" w14:textId="77777777" w:rsidR="009F349D" w:rsidRPr="0051404F" w:rsidRDefault="009F349D" w:rsidP="00C27B45">
                            <w:pPr>
                              <w:pStyle w:val="BodyText"/>
                              <w:rPr>
                                <w:color w:val="auto"/>
                              </w:rPr>
                            </w:pPr>
                            <w:r w:rsidRPr="0051404F">
                              <w:rPr>
                                <w:b/>
                                <w:color w:val="auto"/>
                              </w:rPr>
                              <w:t>2.  Provide complex data</w:t>
                            </w:r>
                            <w:r w:rsidRPr="0051404F">
                              <w:rPr>
                                <w:color w:val="auto"/>
                              </w:rPr>
                              <w:t>- ask students to transform data in order to identify trends.  Graph it, determine the mean, calculate a percent change, etc.</w:t>
                            </w:r>
                          </w:p>
                          <w:p w14:paraId="7C7C3616" w14:textId="5B05448F" w:rsidR="009F349D" w:rsidRPr="0051404F" w:rsidRDefault="009F349D" w:rsidP="00C27B45">
                            <w:pPr>
                              <w:pStyle w:val="BodyText"/>
                              <w:rPr>
                                <w:color w:val="auto"/>
                              </w:rPr>
                            </w:pPr>
                            <w:r w:rsidRPr="0051404F">
                              <w:rPr>
                                <w:b/>
                                <w:color w:val="auto"/>
                              </w:rPr>
                              <w:t>3.  Give students an audience</w:t>
                            </w:r>
                            <w:r w:rsidRPr="0051404F">
                              <w:rPr>
                                <w:color w:val="auto"/>
                              </w:rPr>
                              <w:t>- provide students with the opportunity to present to peers and to critique and compare the work of others with their own.</w:t>
                            </w:r>
                          </w:p>
                          <w:p w14:paraId="4433D823" w14:textId="6C66C75C" w:rsidR="009F349D" w:rsidRPr="0051404F" w:rsidRDefault="009F349D" w:rsidP="00C27B45">
                            <w:pPr>
                              <w:pStyle w:val="BodyText"/>
                              <w:rPr>
                                <w:color w:val="auto"/>
                              </w:rPr>
                            </w:pPr>
                            <w:r w:rsidRPr="0051404F">
                              <w:rPr>
                                <w:b/>
                                <w:color w:val="auto"/>
                              </w:rPr>
                              <w:t>4.  Re-sequence tasks</w:t>
                            </w:r>
                            <w:r w:rsidRPr="0051404F">
                              <w:rPr>
                                <w:color w:val="auto"/>
                              </w:rPr>
                              <w:t xml:space="preserve">- </w:t>
                            </w:r>
                            <w:r w:rsidRPr="0051404F">
                              <w:rPr>
                                <w:b/>
                                <w:color w:val="auto"/>
                                <w:u w:val="single"/>
                              </w:rPr>
                              <w:t>A</w:t>
                            </w:r>
                            <w:r w:rsidRPr="0051404F">
                              <w:rPr>
                                <w:color w:val="auto"/>
                              </w:rPr>
                              <w:t xml:space="preserve">ctivity </w:t>
                            </w:r>
                            <w:r w:rsidRPr="0051404F">
                              <w:rPr>
                                <w:b/>
                                <w:color w:val="auto"/>
                                <w:u w:val="single"/>
                              </w:rPr>
                              <w:t>B</w:t>
                            </w:r>
                            <w:r w:rsidRPr="0051404F">
                              <w:rPr>
                                <w:color w:val="auto"/>
                              </w:rPr>
                              <w:t xml:space="preserve">efore </w:t>
                            </w:r>
                            <w:r w:rsidRPr="0051404F">
                              <w:rPr>
                                <w:b/>
                                <w:color w:val="auto"/>
                                <w:u w:val="single"/>
                              </w:rPr>
                              <w:t>C</w:t>
                            </w:r>
                            <w:r>
                              <w:rPr>
                                <w:color w:val="auto"/>
                              </w:rPr>
                              <w:t>ontent.  Use activities to uncover</w:t>
                            </w:r>
                            <w:r w:rsidRPr="0051404F">
                              <w:rPr>
                                <w:color w:val="auto"/>
                              </w:rPr>
                              <w:t xml:space="preserve"> content instead of just providing empirical evidence for </w:t>
                            </w:r>
                            <w:r>
                              <w:rPr>
                                <w:color w:val="auto"/>
                              </w:rPr>
                              <w:t>knowledge that students have already been given</w:t>
                            </w:r>
                            <w:r w:rsidRPr="0051404F">
                              <w:rPr>
                                <w:color w:val="auto"/>
                              </w:rPr>
                              <w:t>.</w:t>
                            </w:r>
                          </w:p>
                          <w:p w14:paraId="13F79128" w14:textId="77777777" w:rsidR="009F349D" w:rsidRPr="0051404F" w:rsidRDefault="009F349D" w:rsidP="00C27B45">
                            <w:pPr>
                              <w:pStyle w:val="BodyText"/>
                              <w:rPr>
                                <w:color w:val="auto"/>
                              </w:rPr>
                            </w:pPr>
                            <w:r w:rsidRPr="0051404F">
                              <w:rPr>
                                <w:b/>
                                <w:color w:val="auto"/>
                              </w:rPr>
                              <w:t>5.  Change it up</w:t>
                            </w:r>
                            <w:r w:rsidRPr="0051404F">
                              <w:rPr>
                                <w:color w:val="auto"/>
                              </w:rPr>
                              <w:t xml:space="preserve">- Doing the same type of task over and over tends to decrease the learning power.  Change things up!  Have students play games, read research, watch videos, graph, build things, etc.  </w:t>
                            </w:r>
                          </w:p>
                          <w:p w14:paraId="1B88683A" w14:textId="77777777" w:rsidR="009F349D" w:rsidRDefault="009F349D" w:rsidP="00C27B45">
                            <w:pPr>
                              <w:pStyle w:val="BodyText"/>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4539EC1" id="Rectangle 23" o:spid="_x0000_s1037" style="position:absolute;margin-left:36pt;margin-top:58pt;width:187.2pt;height:527pt;z-index:251662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" fillcolor="#dbe5ee [660]" stroked="f" strokeweight="1.5pt">
                <v:textbox inset=",0,,0">
                  <w:txbxContent>
                    <w:p w14:paraId="18767B3A" w14:textId="77777777" w:rsidR="009F349D" w:rsidRPr="0051404F" w:rsidRDefault="009F349D" w:rsidP="00A14CC6">
                      <w:pPr>
                        <w:pStyle w:val="BodyText"/>
                        <w:jc w:val="center"/>
                        <w:rPr>
                          <w:color w:val="auto"/>
                          <w:sz w:val="28"/>
                          <w:szCs w:val="28"/>
                        </w:rPr>
                      </w:pPr>
                      <w:r w:rsidRPr="0051404F">
                        <w:rPr>
                          <w:color w:val="auto"/>
                          <w:sz w:val="28"/>
                          <w:szCs w:val="28"/>
                        </w:rPr>
                        <w:t>MODIFYING CURRENT TASKS</w:t>
                      </w:r>
                    </w:p>
                    <w:p w14:paraId="14622947" w14:textId="20A4797B" w:rsidR="009F349D" w:rsidRPr="0051404F" w:rsidRDefault="009F349D" w:rsidP="00C27B45">
                      <w:pPr>
                        <w:pStyle w:val="BodyText"/>
                        <w:rPr>
                          <w:color w:val="auto"/>
                        </w:rPr>
                      </w:pPr>
                      <w:r w:rsidRPr="0051404F">
                        <w:rPr>
                          <w:b/>
                          <w:color w:val="auto"/>
                        </w:rPr>
                        <w:t>1.  Eliminate or minimize prescriptive directions</w:t>
                      </w:r>
                      <w:r w:rsidRPr="0051404F">
                        <w:rPr>
                          <w:color w:val="auto"/>
                        </w:rPr>
                        <w:t>- have students develop the protocol as small groups, compare procedures, and then build a clas</w:t>
                      </w:r>
                      <w:r>
                        <w:rPr>
                          <w:color w:val="auto"/>
                        </w:rPr>
                        <w:t>s consensus</w:t>
                      </w:r>
                      <w:r w:rsidRPr="0051404F">
                        <w:rPr>
                          <w:color w:val="auto"/>
                        </w:rPr>
                        <w:t xml:space="preserve">.  When safe, allow students the opportunity to try and fail instead of telling them what to do.  </w:t>
                      </w:r>
                    </w:p>
                    <w:p w14:paraId="14D64E08" w14:textId="77777777" w:rsidR="009F349D" w:rsidRPr="0051404F" w:rsidRDefault="009F349D" w:rsidP="00C27B45">
                      <w:pPr>
                        <w:pStyle w:val="BodyText"/>
                        <w:rPr>
                          <w:color w:val="auto"/>
                        </w:rPr>
                      </w:pPr>
                      <w:r w:rsidRPr="0051404F">
                        <w:rPr>
                          <w:b/>
                          <w:color w:val="auto"/>
                        </w:rPr>
                        <w:t>2.  Provide complex data</w:t>
                      </w:r>
                      <w:r w:rsidRPr="0051404F">
                        <w:rPr>
                          <w:color w:val="auto"/>
                        </w:rPr>
                        <w:t>- ask students to transform data in order to identify trends.  Graph it, determine the mean, calculate a percent change, etc.</w:t>
                      </w:r>
                    </w:p>
                    <w:p w14:paraId="7C7C3616" w14:textId="5B05448F" w:rsidR="009F349D" w:rsidRPr="0051404F" w:rsidRDefault="009F349D" w:rsidP="00C27B45">
                      <w:pPr>
                        <w:pStyle w:val="BodyText"/>
                        <w:rPr>
                          <w:color w:val="auto"/>
                        </w:rPr>
                      </w:pPr>
                      <w:r w:rsidRPr="0051404F">
                        <w:rPr>
                          <w:b/>
                          <w:color w:val="auto"/>
                        </w:rPr>
                        <w:t>3.  Give students an audience</w:t>
                      </w:r>
                      <w:r w:rsidRPr="0051404F">
                        <w:rPr>
                          <w:color w:val="auto"/>
                        </w:rPr>
                        <w:t>- provide students with the opportunity to present to peers and to critique and compare the work of others with their own.</w:t>
                      </w:r>
                    </w:p>
                    <w:p w14:paraId="4433D823" w14:textId="6C66C75C" w:rsidR="009F349D" w:rsidRPr="0051404F" w:rsidRDefault="009F349D" w:rsidP="00C27B45">
                      <w:pPr>
                        <w:pStyle w:val="BodyText"/>
                        <w:rPr>
                          <w:color w:val="auto"/>
                        </w:rPr>
                      </w:pPr>
                      <w:r w:rsidRPr="0051404F">
                        <w:rPr>
                          <w:b/>
                          <w:color w:val="auto"/>
                        </w:rPr>
                        <w:t>4.  Re-sequence tasks</w:t>
                      </w:r>
                      <w:r w:rsidRPr="0051404F">
                        <w:rPr>
                          <w:color w:val="auto"/>
                        </w:rPr>
                        <w:t xml:space="preserve">- </w:t>
                      </w:r>
                      <w:r w:rsidRPr="0051404F">
                        <w:rPr>
                          <w:b/>
                          <w:color w:val="auto"/>
                          <w:u w:val="single"/>
                        </w:rPr>
                        <w:t>A</w:t>
                      </w:r>
                      <w:r w:rsidRPr="0051404F">
                        <w:rPr>
                          <w:color w:val="auto"/>
                        </w:rPr>
                        <w:t xml:space="preserve">ctivity </w:t>
                      </w:r>
                      <w:r w:rsidRPr="0051404F">
                        <w:rPr>
                          <w:b/>
                          <w:color w:val="auto"/>
                          <w:u w:val="single"/>
                        </w:rPr>
                        <w:t>B</w:t>
                      </w:r>
                      <w:r w:rsidRPr="0051404F">
                        <w:rPr>
                          <w:color w:val="auto"/>
                        </w:rPr>
                        <w:t xml:space="preserve">efore </w:t>
                      </w:r>
                      <w:r w:rsidRPr="0051404F">
                        <w:rPr>
                          <w:b/>
                          <w:color w:val="auto"/>
                          <w:u w:val="single"/>
                        </w:rPr>
                        <w:t>C</w:t>
                      </w:r>
                      <w:r>
                        <w:rPr>
                          <w:color w:val="auto"/>
                        </w:rPr>
                        <w:t>ontent.  Use activities to uncover</w:t>
                      </w:r>
                      <w:r w:rsidRPr="0051404F">
                        <w:rPr>
                          <w:color w:val="auto"/>
                        </w:rPr>
                        <w:t xml:space="preserve"> content instead of just providing empirical evidence for </w:t>
                      </w:r>
                      <w:r>
                        <w:rPr>
                          <w:color w:val="auto"/>
                        </w:rPr>
                        <w:t>knowledge that students have already been given</w:t>
                      </w:r>
                      <w:r w:rsidRPr="0051404F">
                        <w:rPr>
                          <w:color w:val="auto"/>
                        </w:rPr>
                        <w:t>.</w:t>
                      </w:r>
                    </w:p>
                    <w:p w14:paraId="13F79128" w14:textId="77777777" w:rsidR="009F349D" w:rsidRPr="0051404F" w:rsidRDefault="009F349D" w:rsidP="00C27B45">
                      <w:pPr>
                        <w:pStyle w:val="BodyText"/>
                        <w:rPr>
                          <w:color w:val="auto"/>
                        </w:rPr>
                      </w:pPr>
                      <w:r w:rsidRPr="0051404F">
                        <w:rPr>
                          <w:b/>
                          <w:color w:val="auto"/>
                        </w:rPr>
                        <w:t>5.  Change it up</w:t>
                      </w:r>
                      <w:r w:rsidRPr="0051404F">
                        <w:rPr>
                          <w:color w:val="auto"/>
                        </w:rPr>
                        <w:t xml:space="preserve">- Doing the same type of task over and over tends to decrease the learning power.  Change things up!  Have students play games, read research, watch videos, graph, build things, etc.  </w:t>
                      </w:r>
                    </w:p>
                    <w:p w14:paraId="1B88683A" w14:textId="77777777" w:rsidR="009F349D" w:rsidRDefault="009F349D" w:rsidP="00C27B45">
                      <w:pPr>
                        <w:pStyle w:val="BodyText"/>
                      </w:pPr>
                    </w:p>
                  </w:txbxContent>
                </v:textbox>
                <w10:wrap type="through" anchorx="page" anchory="page"/>
              </v:rect>
            </w:pict>
          </mc:Fallback>
        </mc:AlternateContent>
      </w:r>
      <w:r>
        <w:rPr>
          <w:rFonts w:ascii="Helvetica" w:hAnsi="Helvetica" w:cs="Helvetica"/>
          <w:noProof/>
          <w:color w:val="auto"/>
          <w:sz w:val="24"/>
        </w:rPr>
        <w:drawing>
          <wp:anchor distT="0" distB="0" distL="114300" distR="114300" simplePos="0" relativeHeight="251695616" behindDoc="0" locked="0" layoutInCell="1" allowOverlap="1" wp14:anchorId="43683016" wp14:editId="5C0738FD">
            <wp:simplePos x="0" y="0"/>
            <wp:positionH relativeFrom="column">
              <wp:posOffset>2971800</wp:posOffset>
            </wp:positionH>
            <wp:positionV relativeFrom="paragraph">
              <wp:posOffset>207645</wp:posOffset>
            </wp:positionV>
            <wp:extent cx="3543935" cy="2003425"/>
            <wp:effectExtent l="0" t="0" r="12065" b="3175"/>
            <wp:wrapThrough wrapText="bothSides">
              <wp:wrapPolygon edited="0">
                <wp:start x="0" y="0"/>
                <wp:lineTo x="0" y="21360"/>
                <wp:lineTo x="21519" y="21360"/>
                <wp:lineTo x="21519" y="0"/>
                <wp:lineTo x="0" y="0"/>
              </wp:wrapPolygon>
            </wp:wrapThrough>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93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4E">
        <w:br w:type="page"/>
      </w:r>
      <w:r w:rsidR="00675994">
        <w:rPr>
          <w:noProof/>
        </w:rPr>
        <w:lastRenderedPageBreak/>
        <w:drawing>
          <wp:anchor distT="0" distB="0" distL="114300" distR="114300" simplePos="0" relativeHeight="251718144" behindDoc="0" locked="0" layoutInCell="1" allowOverlap="1" wp14:anchorId="338D4068" wp14:editId="128A89EF">
            <wp:simplePos x="0" y="0"/>
            <wp:positionH relativeFrom="page">
              <wp:posOffset>4169410</wp:posOffset>
            </wp:positionH>
            <wp:positionV relativeFrom="page">
              <wp:posOffset>2905760</wp:posOffset>
            </wp:positionV>
            <wp:extent cx="1205865" cy="12058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abstract-tree-with-icons-Vect-50436620.jpg"/>
                    <pic:cNvPicPr/>
                  </pic:nvPicPr>
                  <pic:blipFill>
                    <a:blip r:embed="rId10">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14:sizeRelH relativeFrom="margin">
              <wp14:pctWidth>0</wp14:pctWidth>
            </wp14:sizeRelH>
            <wp14:sizeRelV relativeFrom="margin">
              <wp14:pctHeight>0</wp14:pctHeight>
            </wp14:sizeRelV>
          </wp:anchor>
        </w:drawing>
      </w:r>
      <w:r w:rsidR="005F1EBB">
        <w:rPr>
          <w:noProof/>
        </w:rPr>
        <mc:AlternateContent>
          <mc:Choice Requires="wps">
            <w:drawing>
              <wp:anchor distT="0" distB="0" distL="114300" distR="114300" simplePos="0" relativeHeight="251708928" behindDoc="0" locked="0" layoutInCell="1" allowOverlap="1" wp14:anchorId="05458B6A" wp14:editId="5F1CE10B">
                <wp:simplePos x="0" y="0"/>
                <wp:positionH relativeFrom="page">
                  <wp:posOffset>565150</wp:posOffset>
                </wp:positionH>
                <wp:positionV relativeFrom="page">
                  <wp:posOffset>2990850</wp:posOffset>
                </wp:positionV>
                <wp:extent cx="3021965" cy="2872740"/>
                <wp:effectExtent l="0" t="0" r="26035" b="22860"/>
                <wp:wrapNone/>
                <wp:docPr id="24" name="Rectangle 24"/>
                <wp:cNvGraphicFramePr/>
                <a:graphic xmlns:a="http://schemas.openxmlformats.org/drawingml/2006/main">
                  <a:graphicData uri="http://schemas.microsoft.com/office/word/2010/wordprocessingShape">
                    <wps:wsp>
                      <wps:cNvSpPr/>
                      <wps:spPr>
                        <a:xfrm>
                          <a:off x="0" y="0"/>
                          <a:ext cx="3021965" cy="2872740"/>
                        </a:xfrm>
                        <a:prstGeom prst="rect">
                          <a:avLst/>
                        </a:prstGeom>
                        <a:noFill/>
                        <a:ln>
                          <a:solidFill>
                            <a:schemeClr val="tx1">
                              <a:lumMod val="95000"/>
                              <a:lumOff val="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C8BDD" id="Rectangle 24" o:spid="_x0000_s1026" style="position:absolute;margin-left:44.5pt;margin-top:235.5pt;width:237.95pt;height:226.2pt;z-index:251708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" filled="f" strokecolor="#0d0d0d [3069]" strokeweight="1.5pt">
                <v:textbox inset=",0,,0"/>
                <w10:wrap anchorx="page" anchory="page"/>
              </v:rect>
            </w:pict>
          </mc:Fallback>
        </mc:AlternateContent>
      </w:r>
      <w:r w:rsidR="005F1EBB">
        <w:rPr>
          <w:noProof/>
        </w:rPr>
        <mc:AlternateContent>
          <mc:Choice Requires="wps">
            <w:drawing>
              <wp:anchor distT="0" distB="0" distL="114300" distR="114300" simplePos="0" relativeHeight="251712000" behindDoc="0" locked="0" layoutInCell="1" allowOverlap="1" wp14:anchorId="51B83F87" wp14:editId="527E473E">
                <wp:simplePos x="0" y="0"/>
                <wp:positionH relativeFrom="page">
                  <wp:posOffset>750570</wp:posOffset>
                </wp:positionH>
                <wp:positionV relativeFrom="page">
                  <wp:posOffset>2990850</wp:posOffset>
                </wp:positionV>
                <wp:extent cx="2720340" cy="300355"/>
                <wp:effectExtent l="0" t="0" r="0" b="4445"/>
                <wp:wrapThrough wrapText="bothSides">
                  <wp:wrapPolygon edited="0">
                    <wp:start x="202" y="0"/>
                    <wp:lineTo x="202" y="20093"/>
                    <wp:lineTo x="21176" y="20093"/>
                    <wp:lineTo x="21176" y="0"/>
                    <wp:lineTo x="202" y="0"/>
                  </wp:wrapPolygon>
                </wp:wrapThrough>
                <wp:docPr id="27" name="Text Box 27"/>
                <wp:cNvGraphicFramePr/>
                <a:graphic xmlns:a="http://schemas.openxmlformats.org/drawingml/2006/main">
                  <a:graphicData uri="http://schemas.microsoft.com/office/word/2010/wordprocessingShape">
                    <wps:wsp>
                      <wps:cNvSpPr txBox="1"/>
                      <wps:spPr>
                        <a:xfrm>
                          <a:off x="0" y="0"/>
                          <a:ext cx="2720340" cy="300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79A0D6" w14:textId="1E8C20E7" w:rsidR="009F349D" w:rsidRDefault="009F349D" w:rsidP="00F20BD8">
                            <w:pPr>
                              <w:jc w:val="center"/>
                            </w:pPr>
                            <w:r>
                              <w:t>Next Generation Science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3F87" id="Text Box 27" o:spid="_x0000_s1038" type="#_x0000_t202" style="position:absolute;margin-left:59.1pt;margin-top:235.5pt;width:214.2pt;height:23.6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" filled="f" stroked="f">
                <v:textbox>
                  <w:txbxContent>
                    <w:p w14:paraId="2579A0D6" w14:textId="1E8C20E7" w:rsidR="009F349D" w:rsidRDefault="009F349D" w:rsidP="00F20BD8">
                      <w:pPr>
                        <w:jc w:val="center"/>
                      </w:pPr>
                      <w:r>
                        <w:t>Next Generation Science Standards</w:t>
                      </w:r>
                    </w:p>
                  </w:txbxContent>
                </v:textbox>
                <w10:wrap type="through" anchorx="page" anchory="page"/>
              </v:shape>
            </w:pict>
          </mc:Fallback>
        </mc:AlternateContent>
      </w:r>
      <w:r w:rsidR="005F1EBB">
        <w:rPr>
          <w:noProof/>
        </w:rPr>
        <mc:AlternateContent>
          <mc:Choice Requires="wps">
            <w:drawing>
              <wp:anchor distT="0" distB="0" distL="114300" distR="114300" simplePos="0" relativeHeight="251707904" behindDoc="0" locked="0" layoutInCell="1" allowOverlap="1" wp14:anchorId="3B4372B8" wp14:editId="1B079957">
                <wp:simplePos x="0" y="0"/>
                <wp:positionH relativeFrom="page">
                  <wp:posOffset>503554</wp:posOffset>
                </wp:positionH>
                <wp:positionV relativeFrom="page">
                  <wp:posOffset>1819910</wp:posOffset>
                </wp:positionV>
                <wp:extent cx="4937125" cy="1093470"/>
                <wp:effectExtent l="0" t="0" r="0" b="0"/>
                <wp:wrapThrough wrapText="bothSides">
                  <wp:wrapPolygon edited="0">
                    <wp:start x="111" y="0"/>
                    <wp:lineTo x="111" y="21073"/>
                    <wp:lineTo x="21336" y="21073"/>
                    <wp:lineTo x="21336" y="0"/>
                    <wp:lineTo x="111" y="0"/>
                  </wp:wrapPolygon>
                </wp:wrapThrough>
                <wp:docPr id="20" name="Text Box 20"/>
                <wp:cNvGraphicFramePr/>
                <a:graphic xmlns:a="http://schemas.openxmlformats.org/drawingml/2006/main">
                  <a:graphicData uri="http://schemas.microsoft.com/office/word/2010/wordprocessingShape">
                    <wps:wsp>
                      <wps:cNvSpPr txBox="1"/>
                      <wps:spPr>
                        <a:xfrm>
                          <a:off x="0" y="0"/>
                          <a:ext cx="4937125" cy="1093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A0288FC" w14:textId="4C845972" w:rsidR="009F349D" w:rsidRPr="005F1EBB" w:rsidRDefault="009F349D" w:rsidP="008E4D8E">
                            <w:pPr>
                              <w:jc w:val="center"/>
                              <w:rPr>
                                <w:sz w:val="24"/>
                              </w:rPr>
                            </w:pPr>
                            <w:r w:rsidRPr="005F1EBB">
                              <w:rPr>
                                <w:sz w:val="24"/>
                              </w:rPr>
                              <w:t>Traditional classrooms focused on content.  Skills were reserved for lab days, and cross cutting concepts were rarely considered. The Next Generation Science S</w:t>
                            </w:r>
                            <w:r>
                              <w:rPr>
                                <w:sz w:val="24"/>
                              </w:rPr>
                              <w:t>tandards introduced us to three-</w:t>
                            </w:r>
                            <w:r w:rsidRPr="005F1EBB">
                              <w:rPr>
                                <w:sz w:val="24"/>
                              </w:rPr>
                              <w:t>dimensional instructio</w:t>
                            </w:r>
                            <w:r>
                              <w:rPr>
                                <w:sz w:val="24"/>
                              </w:rPr>
                              <w:t>n in which all three dimensions are practiced</w:t>
                            </w:r>
                            <w:r w:rsidRPr="005F1EBB">
                              <w:rPr>
                                <w:sz w:val="24"/>
                              </w:rPr>
                              <w:t xml:space="preserve"> and assessed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72B8" id="Text Box 20" o:spid="_x0000_s1039" type="#_x0000_t202" style="position:absolute;margin-left:39.65pt;margin-top:143.3pt;width:388.75pt;height:86.1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" filled="f" stroked="f">
                <v:textbox>
                  <w:txbxContent>
                    <w:p w14:paraId="5A0288FC" w14:textId="4C845972" w:rsidR="009F349D" w:rsidRPr="005F1EBB" w:rsidRDefault="009F349D" w:rsidP="008E4D8E">
                      <w:pPr>
                        <w:jc w:val="center"/>
                        <w:rPr>
                          <w:sz w:val="24"/>
                        </w:rPr>
                      </w:pPr>
                      <w:r w:rsidRPr="005F1EBB">
                        <w:rPr>
                          <w:sz w:val="24"/>
                        </w:rPr>
                        <w:t>Traditional classrooms focused on content.  Skills were reserved for lab days, and cross cutting concepts were rarely considered. The Next Generation Science S</w:t>
                      </w:r>
                      <w:r>
                        <w:rPr>
                          <w:sz w:val="24"/>
                        </w:rPr>
                        <w:t>tandards introduced us to three-</w:t>
                      </w:r>
                      <w:r w:rsidRPr="005F1EBB">
                        <w:rPr>
                          <w:sz w:val="24"/>
                        </w:rPr>
                        <w:t>dimensional instructio</w:t>
                      </w:r>
                      <w:r>
                        <w:rPr>
                          <w:sz w:val="24"/>
                        </w:rPr>
                        <w:t>n in which all three dimensions are practiced</w:t>
                      </w:r>
                      <w:r w:rsidRPr="005F1EBB">
                        <w:rPr>
                          <w:sz w:val="24"/>
                        </w:rPr>
                        <w:t xml:space="preserve"> and assessed together.  </w:t>
                      </w:r>
                    </w:p>
                  </w:txbxContent>
                </v:textbox>
                <w10:wrap type="through" anchorx="page" anchory="page"/>
              </v:shape>
            </w:pict>
          </mc:Fallback>
        </mc:AlternateContent>
      </w:r>
      <w:r w:rsidR="00E814CB">
        <w:rPr>
          <w:noProof/>
        </w:rPr>
        <mc:AlternateContent>
          <mc:Choice Requires="wps">
            <w:drawing>
              <wp:anchor distT="0" distB="0" distL="114300" distR="114300" simplePos="0" relativeHeight="251716096" behindDoc="0" locked="0" layoutInCell="1" allowOverlap="1" wp14:anchorId="3D393E98" wp14:editId="2152D4F5">
                <wp:simplePos x="0" y="0"/>
                <wp:positionH relativeFrom="page">
                  <wp:posOffset>565150</wp:posOffset>
                </wp:positionH>
                <wp:positionV relativeFrom="page">
                  <wp:posOffset>6060440</wp:posOffset>
                </wp:positionV>
                <wp:extent cx="3021965" cy="3329745"/>
                <wp:effectExtent l="0" t="0" r="0" b="0"/>
                <wp:wrapThrough wrapText="bothSides">
                  <wp:wrapPolygon edited="0">
                    <wp:start x="182" y="0"/>
                    <wp:lineTo x="182" y="21423"/>
                    <wp:lineTo x="21241" y="21423"/>
                    <wp:lineTo x="21241" y="0"/>
                    <wp:lineTo x="182" y="0"/>
                  </wp:wrapPolygon>
                </wp:wrapThrough>
                <wp:docPr id="33" name="Text Box 33"/>
                <wp:cNvGraphicFramePr/>
                <a:graphic xmlns:a="http://schemas.openxmlformats.org/drawingml/2006/main">
                  <a:graphicData uri="http://schemas.microsoft.com/office/word/2010/wordprocessingShape">
                    <wps:wsp>
                      <wps:cNvSpPr txBox="1"/>
                      <wps:spPr>
                        <a:xfrm>
                          <a:off x="0" y="0"/>
                          <a:ext cx="3021965" cy="3329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DC9F3D" w14:textId="6889CB9D" w:rsidR="009F349D" w:rsidRPr="00E814CB" w:rsidRDefault="009F349D" w:rsidP="00E814CB">
                            <w:pPr>
                              <w:jc w:val="center"/>
                              <w:rPr>
                                <w:sz w:val="36"/>
                                <w:szCs w:val="36"/>
                              </w:rPr>
                            </w:pPr>
                            <w:r w:rsidRPr="00E814CB">
                              <w:rPr>
                                <w:sz w:val="36"/>
                                <w:szCs w:val="36"/>
                              </w:rPr>
                              <w:t>RATE YOUR LESS</w:t>
                            </w:r>
                            <w:r>
                              <w:rPr>
                                <w:sz w:val="36"/>
                                <w:szCs w:val="36"/>
                              </w:rPr>
                              <w:t>ON PLAN.</w:t>
                            </w:r>
                            <w:r w:rsidRPr="00E814CB">
                              <w:rPr>
                                <w:sz w:val="36"/>
                                <w:szCs w:val="36"/>
                              </w:rPr>
                              <w:t xml:space="preserve"> RATE YOURSELF!</w:t>
                            </w:r>
                          </w:p>
                          <w:p w14:paraId="4A362D19" w14:textId="7C95F9D3" w:rsidR="009F349D" w:rsidRPr="00E814CB" w:rsidRDefault="009F349D" w:rsidP="00E814CB">
                            <w:pPr>
                              <w:jc w:val="center"/>
                              <w:rPr>
                                <w:rFonts w:ascii="Abadi MT Condensed Extra Bold" w:hAnsi="Abadi MT Condensed Extra Bold"/>
                                <w:sz w:val="24"/>
                              </w:rPr>
                            </w:pPr>
                            <w:r w:rsidRPr="00E814CB">
                              <w:rPr>
                                <w:rFonts w:ascii="Abadi MT Condensed Extra Bold" w:hAnsi="Abadi MT Condensed Extra Bold"/>
                                <w:sz w:val="24"/>
                              </w:rPr>
                              <w:t>If you focus on one dimension, you are a 33% instructor.  Your grade is an F.</w:t>
                            </w:r>
                          </w:p>
                          <w:p w14:paraId="3D3B6EBB" w14:textId="50805BC3" w:rsidR="009F349D" w:rsidRPr="00E814CB" w:rsidRDefault="009F349D" w:rsidP="00E814CB">
                            <w:pPr>
                              <w:jc w:val="center"/>
                              <w:rPr>
                                <w:rFonts w:ascii="Abadi MT Condensed Extra Bold" w:hAnsi="Abadi MT Condensed Extra Bold"/>
                                <w:sz w:val="24"/>
                              </w:rPr>
                            </w:pPr>
                            <w:r w:rsidRPr="00E814CB">
                              <w:rPr>
                                <w:rFonts w:ascii="Abadi MT Condensed Extra Bold" w:hAnsi="Abadi MT Condensed Extra Bold"/>
                                <w:sz w:val="24"/>
                              </w:rPr>
                              <w:t>If you incorporate two dimensions, you are working at 67%.  Your grade is a D+.</w:t>
                            </w:r>
                          </w:p>
                          <w:p w14:paraId="497C567D" w14:textId="420EC8AF" w:rsidR="009F349D" w:rsidRPr="00E814CB" w:rsidRDefault="009F349D" w:rsidP="00E814CB">
                            <w:pPr>
                              <w:jc w:val="center"/>
                              <w:rPr>
                                <w:rFonts w:ascii="Abadi MT Condensed Extra Bold" w:hAnsi="Abadi MT Condensed Extra Bold"/>
                                <w:sz w:val="24"/>
                              </w:rPr>
                            </w:pPr>
                            <w:r w:rsidRPr="00E814CB">
                              <w:rPr>
                                <w:rFonts w:ascii="Abadi MT Condensed Extra Bold" w:hAnsi="Abadi MT Condensed Extra Bold"/>
                                <w:sz w:val="24"/>
                              </w:rPr>
                              <w:t>If you incorporate three dimensions, you are a great teacher.  Your grade is an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93E98" id="Text Box 33" o:spid="_x0000_s1040" type="#_x0000_t202" style="position:absolute;margin-left:44.5pt;margin-top:477.2pt;width:237.95pt;height:262.2pt;z-index:251716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" filled="f" stroked="f">
                <v:textbox>
                  <w:txbxContent>
                    <w:p w14:paraId="32DC9F3D" w14:textId="6889CB9D" w:rsidR="009F349D" w:rsidRPr="00E814CB" w:rsidRDefault="009F349D" w:rsidP="00E814CB">
                      <w:pPr>
                        <w:jc w:val="center"/>
                        <w:rPr>
                          <w:sz w:val="36"/>
                          <w:szCs w:val="36"/>
                        </w:rPr>
                      </w:pPr>
                      <w:r w:rsidRPr="00E814CB">
                        <w:rPr>
                          <w:sz w:val="36"/>
                          <w:szCs w:val="36"/>
                        </w:rPr>
                        <w:t>RATE YOUR LESS</w:t>
                      </w:r>
                      <w:r>
                        <w:rPr>
                          <w:sz w:val="36"/>
                          <w:szCs w:val="36"/>
                        </w:rPr>
                        <w:t>ON PLAN.</w:t>
                      </w:r>
                      <w:r w:rsidRPr="00E814CB">
                        <w:rPr>
                          <w:sz w:val="36"/>
                          <w:szCs w:val="36"/>
                        </w:rPr>
                        <w:t xml:space="preserve"> RATE YOURSELF!</w:t>
                      </w:r>
                    </w:p>
                    <w:p w14:paraId="4A362D19" w14:textId="7C95F9D3" w:rsidR="009F349D" w:rsidRPr="00E814CB" w:rsidRDefault="009F349D" w:rsidP="00E814CB">
                      <w:pPr>
                        <w:jc w:val="center"/>
                        <w:rPr>
                          <w:rFonts w:ascii="Abadi MT Condensed Extra Bold" w:hAnsi="Abadi MT Condensed Extra Bold"/>
                          <w:sz w:val="24"/>
                        </w:rPr>
                      </w:pPr>
                      <w:r w:rsidRPr="00E814CB">
                        <w:rPr>
                          <w:rFonts w:ascii="Abadi MT Condensed Extra Bold" w:hAnsi="Abadi MT Condensed Extra Bold"/>
                          <w:sz w:val="24"/>
                        </w:rPr>
                        <w:t>If you focus on one dimension, you are a 33% instructor.  Your grade is an F.</w:t>
                      </w:r>
                    </w:p>
                    <w:p w14:paraId="3D3B6EBB" w14:textId="50805BC3" w:rsidR="009F349D" w:rsidRPr="00E814CB" w:rsidRDefault="009F349D" w:rsidP="00E814CB">
                      <w:pPr>
                        <w:jc w:val="center"/>
                        <w:rPr>
                          <w:rFonts w:ascii="Abadi MT Condensed Extra Bold" w:hAnsi="Abadi MT Condensed Extra Bold"/>
                          <w:sz w:val="24"/>
                        </w:rPr>
                      </w:pPr>
                      <w:r w:rsidRPr="00E814CB">
                        <w:rPr>
                          <w:rFonts w:ascii="Abadi MT Condensed Extra Bold" w:hAnsi="Abadi MT Condensed Extra Bold"/>
                          <w:sz w:val="24"/>
                        </w:rPr>
                        <w:t>If you incorporate two dimensions, you are working at 67%.  Your grade is a D+.</w:t>
                      </w:r>
                    </w:p>
                    <w:p w14:paraId="497C567D" w14:textId="420EC8AF" w:rsidR="009F349D" w:rsidRPr="00E814CB" w:rsidRDefault="009F349D" w:rsidP="00E814CB">
                      <w:pPr>
                        <w:jc w:val="center"/>
                        <w:rPr>
                          <w:rFonts w:ascii="Abadi MT Condensed Extra Bold" w:hAnsi="Abadi MT Condensed Extra Bold"/>
                          <w:sz w:val="24"/>
                        </w:rPr>
                      </w:pPr>
                      <w:r w:rsidRPr="00E814CB">
                        <w:rPr>
                          <w:rFonts w:ascii="Abadi MT Condensed Extra Bold" w:hAnsi="Abadi MT Condensed Extra Bold"/>
                          <w:sz w:val="24"/>
                        </w:rPr>
                        <w:t>If you incorporate three dimensions, you are a great teacher.  Your grade is an A.</w:t>
                      </w:r>
                    </w:p>
                  </w:txbxContent>
                </v:textbox>
                <w10:wrap type="through" anchorx="page" anchory="page"/>
              </v:shape>
            </w:pict>
          </mc:Fallback>
        </mc:AlternateContent>
      </w:r>
      <w:r w:rsidR="00F20BD8">
        <w:rPr>
          <w:noProof/>
        </w:rPr>
        <mc:AlternateContent>
          <mc:Choice Requires="wps">
            <w:drawing>
              <wp:anchor distT="0" distB="0" distL="114300" distR="114300" simplePos="0" relativeHeight="251713024" behindDoc="0" locked="0" layoutInCell="1" allowOverlap="1" wp14:anchorId="3FA83094" wp14:editId="62D6DA90">
                <wp:simplePos x="0" y="0"/>
                <wp:positionH relativeFrom="page">
                  <wp:posOffset>3789045</wp:posOffset>
                </wp:positionH>
                <wp:positionV relativeFrom="page">
                  <wp:posOffset>4192270</wp:posOffset>
                </wp:positionV>
                <wp:extent cx="3525864" cy="3200422"/>
                <wp:effectExtent l="0" t="0" r="0" b="0"/>
                <wp:wrapThrough wrapText="bothSides">
                  <wp:wrapPolygon edited="0">
                    <wp:start x="156" y="0"/>
                    <wp:lineTo x="156" y="21429"/>
                    <wp:lineTo x="21320" y="21429"/>
                    <wp:lineTo x="21320" y="0"/>
                    <wp:lineTo x="156" y="0"/>
                  </wp:wrapPolygon>
                </wp:wrapThrough>
                <wp:docPr id="29" name="Text Box 29"/>
                <wp:cNvGraphicFramePr/>
                <a:graphic xmlns:a="http://schemas.openxmlformats.org/drawingml/2006/main">
                  <a:graphicData uri="http://schemas.microsoft.com/office/word/2010/wordprocessingShape">
                    <wps:wsp>
                      <wps:cNvSpPr txBox="1"/>
                      <wps:spPr>
                        <a:xfrm>
                          <a:off x="0" y="0"/>
                          <a:ext cx="3525864" cy="32004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8CC6CBD" w14:textId="65D92042" w:rsidR="009F349D" w:rsidRPr="009D577A" w:rsidRDefault="009F349D" w:rsidP="009D577A">
                            <w:pPr>
                              <w:jc w:val="center"/>
                              <w:rPr>
                                <w:sz w:val="40"/>
                                <w:szCs w:val="40"/>
                              </w:rPr>
                            </w:pPr>
                            <w:r w:rsidRPr="009D577A">
                              <w:rPr>
                                <w:sz w:val="40"/>
                                <w:szCs w:val="40"/>
                              </w:rPr>
                              <w:t>Food for thought:</w:t>
                            </w:r>
                          </w:p>
                          <w:p w14:paraId="00587B27" w14:textId="55B7805B" w:rsidR="009F349D" w:rsidRDefault="009F349D" w:rsidP="00F20BD8">
                            <w:pPr>
                              <w:spacing w:after="0" w:line="240" w:lineRule="auto"/>
                              <w:jc w:val="center"/>
                            </w:pPr>
                            <w:r>
                              <w:t xml:space="preserve"> LS  ES  PS  grades K, 1, 2</w:t>
                            </w:r>
                          </w:p>
                          <w:p w14:paraId="5D7924D7" w14:textId="33C404FD" w:rsidR="009F349D" w:rsidRDefault="009F349D" w:rsidP="00F20BD8">
                            <w:pPr>
                              <w:spacing w:after="0" w:line="240" w:lineRule="auto"/>
                              <w:jc w:val="center"/>
                            </w:pPr>
                            <w:r>
                              <w:t>LS  ES  PS  grades 3, 4, 5</w:t>
                            </w:r>
                          </w:p>
                          <w:p w14:paraId="5A6019A0" w14:textId="5BCC84EA" w:rsidR="009F349D" w:rsidRDefault="009F349D" w:rsidP="00F20BD8">
                            <w:pPr>
                              <w:spacing w:after="0" w:line="240" w:lineRule="auto"/>
                              <w:jc w:val="center"/>
                            </w:pPr>
                            <w:r>
                              <w:t>LS  ES  PS  grades 6, 7, 8</w:t>
                            </w:r>
                          </w:p>
                          <w:p w14:paraId="3A49B9E6" w14:textId="6E3BCABE" w:rsidR="009F349D" w:rsidRDefault="009F349D" w:rsidP="00F20BD8">
                            <w:pPr>
                              <w:spacing w:after="0" w:line="240" w:lineRule="auto"/>
                              <w:jc w:val="center"/>
                            </w:pPr>
                            <w:r>
                              <w:t xml:space="preserve">    LS  ES  PS  grades 9, 10, 11</w:t>
                            </w:r>
                          </w:p>
                          <w:p w14:paraId="52CFEA0D" w14:textId="77777777" w:rsidR="009F349D" w:rsidRDefault="009F349D" w:rsidP="00F20BD8">
                            <w:pPr>
                              <w:spacing w:after="0" w:line="240" w:lineRule="auto"/>
                            </w:pPr>
                          </w:p>
                          <w:p w14:paraId="41B2901F" w14:textId="6D5ECEB3" w:rsidR="009F349D" w:rsidRDefault="009F349D" w:rsidP="00F20BD8">
                            <w:pPr>
                              <w:spacing w:after="0" w:line="240" w:lineRule="auto"/>
                            </w:pPr>
                            <w:r>
                              <w:t xml:space="preserve">Students experience each content area four times in twelve years.  By contrast, they practice the skills in all twelve grades.  The cross cutting concepts are also incorporated into all science classes.  Some might argue that the cross cutting concepts span various disciplines making them the most practiced and assessed of the three dimensions.   </w:t>
                            </w:r>
                          </w:p>
                          <w:p w14:paraId="783AF855" w14:textId="3912E91A" w:rsidR="009F349D" w:rsidRDefault="009F349D" w:rsidP="009D577A">
                            <w:pPr>
                              <w:spacing w:after="0" w:line="240" w:lineRule="auto"/>
                              <w:jc w:val="center"/>
                            </w:pPr>
                            <w:r>
                              <w:t>Content = 4 years</w:t>
                            </w:r>
                          </w:p>
                          <w:p w14:paraId="3BFF0269" w14:textId="7326203C" w:rsidR="009F349D" w:rsidRDefault="009F349D" w:rsidP="009D577A">
                            <w:pPr>
                              <w:spacing w:after="0" w:line="240" w:lineRule="auto"/>
                              <w:jc w:val="center"/>
                            </w:pPr>
                            <w:r>
                              <w:t>Practices = 12 years</w:t>
                            </w:r>
                          </w:p>
                          <w:p w14:paraId="4BDBCB9D" w14:textId="1D3DBFF3" w:rsidR="009F349D" w:rsidRDefault="009F349D" w:rsidP="009D577A">
                            <w:pPr>
                              <w:spacing w:after="0" w:line="240" w:lineRule="auto"/>
                              <w:jc w:val="center"/>
                            </w:pPr>
                            <w:r>
                              <w:t>Cross Cutting Concepts = up to 60 years</w:t>
                            </w:r>
                          </w:p>
                          <w:p w14:paraId="7A730843" w14:textId="2A10F611" w:rsidR="009F349D" w:rsidRDefault="009F349D" w:rsidP="009D577A">
                            <w:pPr>
                              <w:jc w:val="center"/>
                            </w:pPr>
                            <w:r>
                              <w:t>The emphasis is already on Cross Cutting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83094" id="Text Box 29" o:spid="_x0000_s1041" type="#_x0000_t202" style="position:absolute;margin-left:298.35pt;margin-top:330.1pt;width:277.65pt;height:252pt;z-index:251713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" filled="f" stroked="f">
                <v:textbox>
                  <w:txbxContent>
                    <w:p w14:paraId="58CC6CBD" w14:textId="65D92042" w:rsidR="009F349D" w:rsidRPr="009D577A" w:rsidRDefault="009F349D" w:rsidP="009D577A">
                      <w:pPr>
                        <w:jc w:val="center"/>
                        <w:rPr>
                          <w:sz w:val="40"/>
                          <w:szCs w:val="40"/>
                        </w:rPr>
                      </w:pPr>
                      <w:r w:rsidRPr="009D577A">
                        <w:rPr>
                          <w:sz w:val="40"/>
                          <w:szCs w:val="40"/>
                        </w:rPr>
                        <w:t>Food for thought:</w:t>
                      </w:r>
                    </w:p>
                    <w:p w14:paraId="00587B27" w14:textId="55B7805B" w:rsidR="009F349D" w:rsidRDefault="009F349D" w:rsidP="00F20BD8">
                      <w:pPr>
                        <w:spacing w:after="0" w:line="240" w:lineRule="auto"/>
                        <w:jc w:val="center"/>
                      </w:pPr>
                      <w:r>
                        <w:t xml:space="preserve"> LS  ES  PS  grades K, 1, 2</w:t>
                      </w:r>
                    </w:p>
                    <w:p w14:paraId="5D7924D7" w14:textId="33C404FD" w:rsidR="009F349D" w:rsidRDefault="009F349D" w:rsidP="00F20BD8">
                      <w:pPr>
                        <w:spacing w:after="0" w:line="240" w:lineRule="auto"/>
                        <w:jc w:val="center"/>
                      </w:pPr>
                      <w:r>
                        <w:t>LS  ES  PS  grades 3, 4, 5</w:t>
                      </w:r>
                    </w:p>
                    <w:p w14:paraId="5A6019A0" w14:textId="5BCC84EA" w:rsidR="009F349D" w:rsidRDefault="009F349D" w:rsidP="00F20BD8">
                      <w:pPr>
                        <w:spacing w:after="0" w:line="240" w:lineRule="auto"/>
                        <w:jc w:val="center"/>
                      </w:pPr>
                      <w:r>
                        <w:t>LS  ES  PS  grades 6, 7, 8</w:t>
                      </w:r>
                    </w:p>
                    <w:p w14:paraId="3A49B9E6" w14:textId="6E3BCABE" w:rsidR="009F349D" w:rsidRDefault="009F349D" w:rsidP="00F20BD8">
                      <w:pPr>
                        <w:spacing w:after="0" w:line="240" w:lineRule="auto"/>
                        <w:jc w:val="center"/>
                      </w:pPr>
                      <w:r>
                        <w:t xml:space="preserve">    LS  ES  PS  grades 9, 10, 11</w:t>
                      </w:r>
                    </w:p>
                    <w:p w14:paraId="52CFEA0D" w14:textId="77777777" w:rsidR="009F349D" w:rsidRDefault="009F349D" w:rsidP="00F20BD8">
                      <w:pPr>
                        <w:spacing w:after="0" w:line="240" w:lineRule="auto"/>
                      </w:pPr>
                    </w:p>
                    <w:p w14:paraId="41B2901F" w14:textId="6D5ECEB3" w:rsidR="009F349D" w:rsidRDefault="009F349D" w:rsidP="00F20BD8">
                      <w:pPr>
                        <w:spacing w:after="0" w:line="240" w:lineRule="auto"/>
                      </w:pPr>
                      <w:r>
                        <w:t xml:space="preserve">Students experience each content area four times in twelve years.  By contrast, they practice the skills in all twelve grades.  The cross cutting concepts are also incorporated into all science classes.  Some might argue that the cross cutting concepts span various disciplines making them the most practiced and assessed of the three dimensions.   </w:t>
                      </w:r>
                    </w:p>
                    <w:p w14:paraId="783AF855" w14:textId="3912E91A" w:rsidR="009F349D" w:rsidRDefault="009F349D" w:rsidP="009D577A">
                      <w:pPr>
                        <w:spacing w:after="0" w:line="240" w:lineRule="auto"/>
                        <w:jc w:val="center"/>
                      </w:pPr>
                      <w:r>
                        <w:t>Content = 4 years</w:t>
                      </w:r>
                    </w:p>
                    <w:p w14:paraId="3BFF0269" w14:textId="7326203C" w:rsidR="009F349D" w:rsidRDefault="009F349D" w:rsidP="009D577A">
                      <w:pPr>
                        <w:spacing w:after="0" w:line="240" w:lineRule="auto"/>
                        <w:jc w:val="center"/>
                      </w:pPr>
                      <w:r>
                        <w:t>Practices = 12 years</w:t>
                      </w:r>
                    </w:p>
                    <w:p w14:paraId="4BDBCB9D" w14:textId="1D3DBFF3" w:rsidR="009F349D" w:rsidRDefault="009F349D" w:rsidP="009D577A">
                      <w:pPr>
                        <w:spacing w:after="0" w:line="240" w:lineRule="auto"/>
                        <w:jc w:val="center"/>
                      </w:pPr>
                      <w:r>
                        <w:t>Cross Cutting Concepts = up to 60 years</w:t>
                      </w:r>
                    </w:p>
                    <w:p w14:paraId="7A730843" w14:textId="2A10F611" w:rsidR="009F349D" w:rsidRDefault="009F349D" w:rsidP="009D577A">
                      <w:pPr>
                        <w:jc w:val="center"/>
                      </w:pPr>
                      <w:r>
                        <w:t>The emphasis is already on Cross Cutting Concepts!</w:t>
                      </w:r>
                    </w:p>
                  </w:txbxContent>
                </v:textbox>
                <w10:wrap type="through" anchorx="page" anchory="page"/>
              </v:shape>
            </w:pict>
          </mc:Fallback>
        </mc:AlternateContent>
      </w:r>
      <w:r w:rsidR="00F20BD8">
        <w:rPr>
          <w:noProof/>
        </w:rPr>
        <mc:AlternateContent>
          <mc:Choice Requires="wps">
            <w:drawing>
              <wp:anchor distT="0" distB="0" distL="114300" distR="114300" simplePos="0" relativeHeight="251705856" behindDoc="0" locked="0" layoutInCell="1" allowOverlap="1" wp14:anchorId="13CF02D9" wp14:editId="64B8FA87">
                <wp:simplePos x="0" y="0"/>
                <wp:positionH relativeFrom="page">
                  <wp:posOffset>2214245</wp:posOffset>
                </wp:positionH>
                <wp:positionV relativeFrom="page">
                  <wp:posOffset>4245610</wp:posOffset>
                </wp:positionV>
                <wp:extent cx="1407795" cy="294640"/>
                <wp:effectExtent l="150178" t="0" r="215582" b="0"/>
                <wp:wrapThrough wrapText="bothSides">
                  <wp:wrapPolygon edited="0">
                    <wp:start x="-9" y="4602"/>
                    <wp:lineTo x="1009" y="7344"/>
                    <wp:lineTo x="5911" y="22674"/>
                    <wp:lineTo x="20029" y="24337"/>
                    <wp:lineTo x="21176" y="14603"/>
                    <wp:lineTo x="15743" y="-19"/>
                    <wp:lineTo x="10693" y="-17886"/>
                    <wp:lineTo x="8589" y="-39"/>
                    <wp:lineTo x="3539" y="-17906"/>
                    <wp:lineTo x="756" y="-1887"/>
                    <wp:lineTo x="-9" y="4602"/>
                  </wp:wrapPolygon>
                </wp:wrapThrough>
                <wp:docPr id="16" name="Text Box 16"/>
                <wp:cNvGraphicFramePr/>
                <a:graphic xmlns:a="http://schemas.openxmlformats.org/drawingml/2006/main">
                  <a:graphicData uri="http://schemas.microsoft.com/office/word/2010/wordprocessingShape">
                    <wps:wsp>
                      <wps:cNvSpPr txBox="1"/>
                      <wps:spPr>
                        <a:xfrm rot="3636502">
                          <a:off x="0" y="0"/>
                          <a:ext cx="1407795"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5B03F7" w14:textId="7E1F63A7" w:rsidR="009F349D" w:rsidRDefault="009F349D">
                            <w:r>
                              <w:t>SCIENCE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02D9" id="Text Box 16" o:spid="_x0000_s1042" type="#_x0000_t202" style="position:absolute;margin-left:174.35pt;margin-top:334.3pt;width:110.85pt;height:23.2pt;rotation:3972030fd;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" filled="f" stroked="f">
                <v:textbox>
                  <w:txbxContent>
                    <w:p w14:paraId="615B03F7" w14:textId="7E1F63A7" w:rsidR="009F349D" w:rsidRDefault="009F349D">
                      <w:r>
                        <w:t>SCIENCE PRACTICES</w:t>
                      </w:r>
                    </w:p>
                  </w:txbxContent>
                </v:textbox>
                <w10:wrap type="through" anchorx="page" anchory="page"/>
              </v:shape>
            </w:pict>
          </mc:Fallback>
        </mc:AlternateContent>
      </w:r>
      <w:r w:rsidR="00F20BD8">
        <w:rPr>
          <w:noProof/>
        </w:rPr>
        <mc:AlternateContent>
          <mc:Choice Requires="wps">
            <w:drawing>
              <wp:anchor distT="0" distB="0" distL="114300" distR="114300" simplePos="0" relativeHeight="251704832" behindDoc="0" locked="0" layoutInCell="1" allowOverlap="1" wp14:anchorId="0E42C508" wp14:editId="761D1DB8">
                <wp:simplePos x="0" y="0"/>
                <wp:positionH relativeFrom="page">
                  <wp:posOffset>328930</wp:posOffset>
                </wp:positionH>
                <wp:positionV relativeFrom="page">
                  <wp:posOffset>4236720</wp:posOffset>
                </wp:positionV>
                <wp:extent cx="1765935" cy="271145"/>
                <wp:effectExtent l="340995" t="0" r="327660" b="0"/>
                <wp:wrapThrough wrapText="bothSides">
                  <wp:wrapPolygon edited="0">
                    <wp:start x="20785" y="-4068"/>
                    <wp:lineTo x="18813" y="-17600"/>
                    <wp:lineTo x="14551" y="-940"/>
                    <wp:lineTo x="13911" y="-7880"/>
                    <wp:lineTo x="10555" y="-8919"/>
                    <wp:lineTo x="8690" y="-1630"/>
                    <wp:lineTo x="2829" y="-2320"/>
                    <wp:lineTo x="2563" y="-1279"/>
                    <wp:lineTo x="591" y="8786"/>
                    <wp:lineTo x="218" y="12603"/>
                    <wp:lineTo x="1178" y="23013"/>
                    <wp:lineTo x="18547" y="18837"/>
                    <wp:lineTo x="21371" y="10159"/>
                    <wp:lineTo x="21424" y="2872"/>
                    <wp:lineTo x="20785" y="-4068"/>
                  </wp:wrapPolygon>
                </wp:wrapThrough>
                <wp:docPr id="15" name="Text Box 15"/>
                <wp:cNvGraphicFramePr/>
                <a:graphic xmlns:a="http://schemas.openxmlformats.org/drawingml/2006/main">
                  <a:graphicData uri="http://schemas.microsoft.com/office/word/2010/wordprocessingShape">
                    <wps:wsp>
                      <wps:cNvSpPr txBox="1"/>
                      <wps:spPr>
                        <a:xfrm rot="18058196">
                          <a:off x="0" y="0"/>
                          <a:ext cx="1765935"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7A9FFE4" w14:textId="41F4B077" w:rsidR="009F349D" w:rsidRDefault="009F349D">
                            <w:r>
                              <w:t>DISCIPLINARY CORE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C508" id="Text Box 15" o:spid="_x0000_s1043" type="#_x0000_t202" style="position:absolute;margin-left:25.9pt;margin-top:333.6pt;width:139.05pt;height:21.35pt;rotation:-3868594fd;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" filled="f" stroked="f">
                <v:textbox>
                  <w:txbxContent>
                    <w:p w14:paraId="07A9FFE4" w14:textId="41F4B077" w:rsidR="009F349D" w:rsidRDefault="009F349D">
                      <w:r>
                        <w:t>DISCIPLINARY CORE IDEAS</w:t>
                      </w:r>
                    </w:p>
                  </w:txbxContent>
                </v:textbox>
                <w10:wrap type="through" anchorx="page" anchory="page"/>
              </v:shape>
            </w:pict>
          </mc:Fallback>
        </mc:AlternateContent>
      </w:r>
      <w:r w:rsidR="00F20BD8">
        <w:rPr>
          <w:noProof/>
        </w:rPr>
        <mc:AlternateContent>
          <mc:Choice Requires="wps">
            <w:drawing>
              <wp:anchor distT="0" distB="0" distL="114300" distR="114300" simplePos="0" relativeHeight="251703808" behindDoc="0" locked="0" layoutInCell="1" allowOverlap="1" wp14:anchorId="4B04B466" wp14:editId="541E8049">
                <wp:simplePos x="0" y="0"/>
                <wp:positionH relativeFrom="page">
                  <wp:posOffset>819785</wp:posOffset>
                </wp:positionH>
                <wp:positionV relativeFrom="page">
                  <wp:posOffset>3291205</wp:posOffset>
                </wp:positionV>
                <wp:extent cx="2503170" cy="2208530"/>
                <wp:effectExtent l="0" t="0" r="11430" b="1270"/>
                <wp:wrapThrough wrapText="bothSides">
                  <wp:wrapPolygon edited="0">
                    <wp:start x="10301" y="0"/>
                    <wp:lineTo x="219" y="19873"/>
                    <wp:lineTo x="0" y="21116"/>
                    <wp:lineTo x="0" y="21364"/>
                    <wp:lineTo x="21479" y="21364"/>
                    <wp:lineTo x="21479" y="21116"/>
                    <wp:lineTo x="21260" y="19873"/>
                    <wp:lineTo x="11178" y="0"/>
                    <wp:lineTo x="10301" y="0"/>
                  </wp:wrapPolygon>
                </wp:wrapThrough>
                <wp:docPr id="14" name="Isosceles Triangle 14"/>
                <wp:cNvGraphicFramePr/>
                <a:graphic xmlns:a="http://schemas.openxmlformats.org/drawingml/2006/main">
                  <a:graphicData uri="http://schemas.microsoft.com/office/word/2010/wordprocessingShape">
                    <wps:wsp>
                      <wps:cNvSpPr/>
                      <wps:spPr>
                        <a:xfrm>
                          <a:off x="0" y="0"/>
                          <a:ext cx="2503170" cy="2208530"/>
                        </a:xfrm>
                        <a:prstGeom prst="triangle">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408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64.55pt;margin-top:259.15pt;width:197.1pt;height:173.9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" fillcolor="#5080aa [3204]" stroked="f" strokeweight="1.5pt">
                <v:textbox inset=",0,,0"/>
                <w10:wrap type="through" anchorx="page" anchory="page"/>
              </v:shape>
            </w:pict>
          </mc:Fallback>
        </mc:AlternateContent>
      </w:r>
      <w:r w:rsidR="00F20BD8">
        <w:rPr>
          <w:noProof/>
        </w:rPr>
        <mc:AlternateContent>
          <mc:Choice Requires="wps">
            <w:drawing>
              <wp:anchor distT="0" distB="0" distL="114300" distR="114300" simplePos="0" relativeHeight="251706880" behindDoc="0" locked="0" layoutInCell="1" allowOverlap="1" wp14:anchorId="063B6228" wp14:editId="04ACE532">
                <wp:simplePos x="0" y="0"/>
                <wp:positionH relativeFrom="page">
                  <wp:posOffset>1075690</wp:posOffset>
                </wp:positionH>
                <wp:positionV relativeFrom="page">
                  <wp:posOffset>5499735</wp:posOffset>
                </wp:positionV>
                <wp:extent cx="2014855" cy="294005"/>
                <wp:effectExtent l="0" t="0" r="0" b="10795"/>
                <wp:wrapThrough wrapText="bothSides">
                  <wp:wrapPolygon edited="0">
                    <wp:start x="272" y="0"/>
                    <wp:lineTo x="272" y="20527"/>
                    <wp:lineTo x="20967" y="20527"/>
                    <wp:lineTo x="20967" y="0"/>
                    <wp:lineTo x="272" y="0"/>
                  </wp:wrapPolygon>
                </wp:wrapThrough>
                <wp:docPr id="17" name="Text Box 17"/>
                <wp:cNvGraphicFramePr/>
                <a:graphic xmlns:a="http://schemas.openxmlformats.org/drawingml/2006/main">
                  <a:graphicData uri="http://schemas.microsoft.com/office/word/2010/wordprocessingShape">
                    <wps:wsp>
                      <wps:cNvSpPr txBox="1"/>
                      <wps:spPr>
                        <a:xfrm>
                          <a:off x="0" y="0"/>
                          <a:ext cx="2014855" cy="294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85DD27" w14:textId="6DB8A44A" w:rsidR="009F349D" w:rsidRDefault="009F349D">
                            <w:r>
                              <w:t>CROSS CUTTING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6228" id="Text Box 17" o:spid="_x0000_s1044" type="#_x0000_t202" style="position:absolute;margin-left:84.7pt;margin-top:433.05pt;width:158.65pt;height:23.1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" filled="f" stroked="f">
                <v:textbox>
                  <w:txbxContent>
                    <w:p w14:paraId="2585DD27" w14:textId="6DB8A44A" w:rsidR="009F349D" w:rsidRDefault="009F349D">
                      <w:r>
                        <w:t>CROSS CUTTING CONCEPTS</w:t>
                      </w:r>
                    </w:p>
                  </w:txbxContent>
                </v:textbox>
                <w10:wrap type="through" anchorx="page" anchory="page"/>
              </v:shape>
            </w:pict>
          </mc:Fallback>
        </mc:AlternateContent>
      </w:r>
      <w:r w:rsidR="00397089" w:rsidRPr="00120A6F">
        <w:rPr>
          <w:i/>
          <w:noProof/>
          <w:color w:val="77697A" w:themeColor="accent6" w:themeShade="BF"/>
        </w:rPr>
        <mc:AlternateContent>
          <mc:Choice Requires="wps">
            <w:drawing>
              <wp:anchor distT="0" distB="0" distL="114300" distR="114300" simplePos="0" relativeHeight="251710976" behindDoc="0" locked="0" layoutInCell="1" allowOverlap="1" wp14:anchorId="74EB41B9" wp14:editId="57D1398F">
                <wp:simplePos x="0" y="0"/>
                <wp:positionH relativeFrom="page">
                  <wp:posOffset>5486400</wp:posOffset>
                </wp:positionH>
                <wp:positionV relativeFrom="page">
                  <wp:posOffset>1752599</wp:posOffset>
                </wp:positionV>
                <wp:extent cx="1828800" cy="2360295"/>
                <wp:effectExtent l="0" t="0" r="0" b="1905"/>
                <wp:wrapThrough wrapText="bothSides">
                  <wp:wrapPolygon edited="0">
                    <wp:start x="0" y="0"/>
                    <wp:lineTo x="0" y="21385"/>
                    <wp:lineTo x="21300" y="21385"/>
                    <wp:lineTo x="21300"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1828800" cy="2360295"/>
                        </a:xfrm>
                        <a:prstGeom prst="rect">
                          <a:avLst/>
                        </a:prstGeom>
                        <a:solidFill>
                          <a:schemeClr val="accent4"/>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3C19106F" w14:textId="28ABD2AB" w:rsidR="009F349D" w:rsidRPr="0051404F" w:rsidRDefault="009F349D" w:rsidP="00397089">
                            <w:pPr>
                              <w:pStyle w:val="Quote"/>
                              <w:rPr>
                                <w:color w:val="auto"/>
                              </w:rPr>
                            </w:pPr>
                            <w:r>
                              <w:rPr>
                                <w:color w:val="auto"/>
                              </w:rPr>
                              <w:t xml:space="preserve">Simply trading a content rich curriculum for a skills based curriculum does not do enough to address the three dimensional goals of The Next Generation Science Standards.  It just trades one dimension for another.  Students must be engaged in all three disciplines on a daily basis.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B41B9" id="Rectangle 26" o:spid="_x0000_s1045" style="position:absolute;margin-left:6in;margin-top:138pt;width:2in;height:185.8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" fillcolor="#c5ccc7 [3207]" stroked="f" strokeweight="1.5pt">
                <v:textbox inset=",7.2pt,,7.2pt">
                  <w:txbxContent>
                    <w:p w14:paraId="3C19106F" w14:textId="28ABD2AB" w:rsidR="009F349D" w:rsidRPr="0051404F" w:rsidRDefault="009F349D" w:rsidP="00397089">
                      <w:pPr>
                        <w:pStyle w:val="Quote"/>
                        <w:rPr>
                          <w:color w:val="auto"/>
                        </w:rPr>
                      </w:pPr>
                      <w:r>
                        <w:rPr>
                          <w:color w:val="auto"/>
                        </w:rPr>
                        <w:t xml:space="preserve">Simply trading a content rich curriculum for a skills based curriculum does not do enough to address the three dimensional goals of The Next Generation Science Standards.  It just trades one dimension for another.  Students must be engaged in all three disciplines on a daily basis.  </w:t>
                      </w:r>
                    </w:p>
                  </w:txbxContent>
                </v:textbox>
                <w10:wrap type="through" anchorx="page" anchory="page"/>
              </v:rect>
            </w:pict>
          </mc:Fallback>
        </mc:AlternateContent>
      </w:r>
      <w:r w:rsidR="00EE694E" w:rsidRPr="00173505">
        <w:rPr>
          <w:noProof/>
        </w:rPr>
        <mc:AlternateContent>
          <mc:Choice Requires="wps">
            <w:drawing>
              <wp:anchor distT="0" distB="0" distL="114300" distR="114300" simplePos="0" relativeHeight="251701760" behindDoc="0" locked="0" layoutInCell="1" allowOverlap="1" wp14:anchorId="157DF625" wp14:editId="6C03A12F">
                <wp:simplePos x="0" y="0"/>
                <wp:positionH relativeFrom="page">
                  <wp:posOffset>5486400</wp:posOffset>
                </wp:positionH>
                <wp:positionV relativeFrom="page">
                  <wp:posOffset>609600</wp:posOffset>
                </wp:positionV>
                <wp:extent cx="1828800" cy="1097280"/>
                <wp:effectExtent l="0" t="0" r="0" b="0"/>
                <wp:wrapThrough wrapText="bothSides">
                  <wp:wrapPolygon edited="0">
                    <wp:start x="0" y="0"/>
                    <wp:lineTo x="0" y="21000"/>
                    <wp:lineTo x="21300" y="21000"/>
                    <wp:lineTo x="2130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0686911" w14:textId="77777777" w:rsidR="009F349D" w:rsidRPr="0051404F" w:rsidRDefault="009F349D" w:rsidP="00EE694E">
                            <w:pPr>
                              <w:pStyle w:val="Subtitle"/>
                              <w:spacing w:line="240" w:lineRule="auto"/>
                              <w:jc w:val="center"/>
                              <w:rPr>
                                <w:rFonts w:hint="eastAsia"/>
                                <w:color w:val="auto"/>
                              </w:rPr>
                            </w:pPr>
                            <w:r w:rsidRPr="0051404F">
                              <w:rPr>
                                <w:color w:val="auto"/>
                              </w:rPr>
                              <w:t>Instructional practices for teaching science skills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DF625" id="Rectangle 12" o:spid="_x0000_s1046" style="position:absolute;margin-left:6in;margin-top:48pt;width:2in;height:86.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" fillcolor="#94b2cd [1940]" stroked="f" strokeweight="1.5pt">
                <v:textbox inset=",7.2pt,,7.2pt">
                  <w:txbxContent>
                    <w:p w14:paraId="60686911" w14:textId="77777777" w:rsidR="009F349D" w:rsidRPr="0051404F" w:rsidRDefault="009F349D" w:rsidP="00EE694E">
                      <w:pPr>
                        <w:pStyle w:val="Subtitle"/>
                        <w:spacing w:line="240" w:lineRule="auto"/>
                        <w:jc w:val="center"/>
                        <w:rPr>
                          <w:rFonts w:hint="eastAsia"/>
                          <w:color w:val="auto"/>
                        </w:rPr>
                      </w:pPr>
                      <w:r w:rsidRPr="0051404F">
                        <w:rPr>
                          <w:color w:val="auto"/>
                        </w:rPr>
                        <w:t>Instructional practices for teaching science skills</w:t>
                      </w:r>
                    </w:p>
                  </w:txbxContent>
                </v:textbox>
                <w10:wrap type="through" anchorx="page" anchory="page"/>
              </v:rect>
            </w:pict>
          </mc:Fallback>
        </mc:AlternateContent>
      </w:r>
      <w:r w:rsidR="00EE694E"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99712" behindDoc="0" locked="0" layoutInCell="1" allowOverlap="1" wp14:anchorId="3A25913D" wp14:editId="7C20913C">
                <wp:simplePos x="0" y="0"/>
                <wp:positionH relativeFrom="page">
                  <wp:posOffset>457200</wp:posOffset>
                </wp:positionH>
                <wp:positionV relativeFrom="page">
                  <wp:posOffset>609600</wp:posOffset>
                </wp:positionV>
                <wp:extent cx="4983480" cy="1097280"/>
                <wp:effectExtent l="0" t="0" r="0" b="0"/>
                <wp:wrapThrough wrapText="bothSides">
                  <wp:wrapPolygon edited="0">
                    <wp:start x="0" y="0"/>
                    <wp:lineTo x="0" y="21000"/>
                    <wp:lineTo x="21468" y="21000"/>
                    <wp:lineTo x="21468" y="0"/>
                    <wp:lineTo x="0" y="0"/>
                  </wp:wrapPolygon>
                </wp:wrapThrough>
                <wp:docPr id="1" name="Rectangle 1"/>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980B4D3" w14:textId="6EAF1AD1" w:rsidR="009F349D" w:rsidRDefault="009F349D" w:rsidP="00EE694E">
                            <w:pPr>
                              <w:pStyle w:val="Title"/>
                              <w:spacing w:before="0"/>
                              <w:rPr>
                                <w:rFonts w:hint="eastAsia"/>
                                <w:sz w:val="56"/>
                                <w:szCs w:val="56"/>
                              </w:rPr>
                            </w:pPr>
                            <w:r w:rsidRPr="00EE694E">
                              <w:rPr>
                                <w:rFonts w:hint="eastAsia"/>
                                <w:sz w:val="56"/>
                                <w:szCs w:val="56"/>
                              </w:rPr>
                              <w:t>T</w:t>
                            </w:r>
                            <w:r w:rsidRPr="00EE694E">
                              <w:rPr>
                                <w:sz w:val="56"/>
                                <w:szCs w:val="56"/>
                              </w:rPr>
                              <w:t>hree dimension</w:t>
                            </w:r>
                            <w:r>
                              <w:rPr>
                                <w:sz w:val="56"/>
                                <w:szCs w:val="56"/>
                              </w:rPr>
                              <w:t>al</w:t>
                            </w:r>
                          </w:p>
                          <w:p w14:paraId="30ACC284" w14:textId="2875ABE8" w:rsidR="009F349D" w:rsidRPr="00EE694E" w:rsidRDefault="009F349D" w:rsidP="00EE694E">
                            <w:pPr>
                              <w:pStyle w:val="Title"/>
                              <w:spacing w:before="0"/>
                              <w:rPr>
                                <w:rFonts w:hint="eastAsia"/>
                                <w:sz w:val="56"/>
                                <w:szCs w:val="56"/>
                              </w:rPr>
                            </w:pPr>
                            <w:r>
                              <w:rPr>
                                <w:sz w:val="56"/>
                                <w:szCs w:val="56"/>
                              </w:rPr>
                              <w:t>planning</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913D" id="Rectangle 1" o:spid="_x0000_s1047" style="position:absolute;margin-left:36pt;margin-top:48pt;width:392.4pt;height:86.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" fillcolor="#5080aa [3204]" stroked="f" strokeweight="1.5pt">
                <v:textbox inset=",7.2pt,,7.2pt">
                  <w:txbxContent>
                    <w:p w14:paraId="5980B4D3" w14:textId="6EAF1AD1" w:rsidR="009F349D" w:rsidRDefault="009F349D" w:rsidP="00EE694E">
                      <w:pPr>
                        <w:pStyle w:val="Title"/>
                        <w:spacing w:before="0"/>
                        <w:rPr>
                          <w:rFonts w:hint="eastAsia"/>
                          <w:sz w:val="56"/>
                          <w:szCs w:val="56"/>
                        </w:rPr>
                      </w:pPr>
                      <w:r w:rsidRPr="00EE694E">
                        <w:rPr>
                          <w:rFonts w:hint="eastAsia"/>
                          <w:sz w:val="56"/>
                          <w:szCs w:val="56"/>
                        </w:rPr>
                        <w:t>T</w:t>
                      </w:r>
                      <w:r w:rsidRPr="00EE694E">
                        <w:rPr>
                          <w:sz w:val="56"/>
                          <w:szCs w:val="56"/>
                        </w:rPr>
                        <w:t>hree dimension</w:t>
                      </w:r>
                      <w:r>
                        <w:rPr>
                          <w:sz w:val="56"/>
                          <w:szCs w:val="56"/>
                        </w:rPr>
                        <w:t>al</w:t>
                      </w:r>
                    </w:p>
                    <w:p w14:paraId="30ACC284" w14:textId="2875ABE8" w:rsidR="009F349D" w:rsidRPr="00EE694E" w:rsidRDefault="009F349D" w:rsidP="00EE694E">
                      <w:pPr>
                        <w:pStyle w:val="Title"/>
                        <w:spacing w:before="0"/>
                        <w:rPr>
                          <w:rFonts w:hint="eastAsia"/>
                          <w:sz w:val="56"/>
                          <w:szCs w:val="56"/>
                        </w:rPr>
                      </w:pPr>
                      <w:r>
                        <w:rPr>
                          <w:sz w:val="56"/>
                          <w:szCs w:val="56"/>
                        </w:rPr>
                        <w:t>planning</w:t>
                      </w:r>
                    </w:p>
                  </w:txbxContent>
                </v:textbox>
                <w10:wrap type="through" anchorx="page" anchory="page"/>
              </v:rect>
            </w:pict>
          </mc:Fallback>
        </mc:AlternateContent>
      </w:r>
    </w:p>
    <w:p w14:paraId="21728A31" w14:textId="6A0BDB9E" w:rsidR="00486052" w:rsidRDefault="0031348F">
      <w:r>
        <w:rPr>
          <w:noProof/>
        </w:rPr>
        <mc:AlternateContent>
          <mc:Choice Requires="wps">
            <w:drawing>
              <wp:anchor distT="0" distB="0" distL="114300" distR="114300" simplePos="0" relativeHeight="251719168" behindDoc="0" locked="0" layoutInCell="1" allowOverlap="1" wp14:anchorId="4E432A1A" wp14:editId="19FF8F12">
                <wp:simplePos x="0" y="0"/>
                <wp:positionH relativeFrom="page">
                  <wp:posOffset>4029559</wp:posOffset>
                </wp:positionH>
                <wp:positionV relativeFrom="page">
                  <wp:posOffset>7663912</wp:posOffset>
                </wp:positionV>
                <wp:extent cx="3068665" cy="1611824"/>
                <wp:effectExtent l="0" t="0" r="5080" b="0"/>
                <wp:wrapThrough wrapText="bothSides">
                  <wp:wrapPolygon edited="0">
                    <wp:start x="0" y="0"/>
                    <wp:lineTo x="0" y="21106"/>
                    <wp:lineTo x="21457" y="21106"/>
                    <wp:lineTo x="21457"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3068665" cy="1611824"/>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0C79D6B" w14:textId="77777777" w:rsidR="009F349D" w:rsidRPr="0031348F" w:rsidRDefault="009F349D" w:rsidP="0031348F">
                            <w:pPr>
                              <w:jc w:val="center"/>
                            </w:pPr>
                            <w:r w:rsidRPr="0031348F">
                              <w:t>KEEP ALL THREE DISCIPLINES ON YOUR DESKTOP!</w:t>
                            </w:r>
                          </w:p>
                          <w:p w14:paraId="14EEEDD0" w14:textId="77777777" w:rsidR="009F349D" w:rsidRPr="0031348F" w:rsidRDefault="009F349D" w:rsidP="0031348F">
                            <w:pPr>
                              <w:jc w:val="center"/>
                            </w:pPr>
                            <w:r w:rsidRPr="0031348F">
                              <w:t>ABC- ACTIVITY BEFORE CONTENT!</w:t>
                            </w:r>
                          </w:p>
                          <w:p w14:paraId="2D25F32B" w14:textId="77777777" w:rsidR="009F349D" w:rsidRPr="0031348F" w:rsidRDefault="009F349D" w:rsidP="0031348F">
                            <w:pPr>
                              <w:jc w:val="center"/>
                            </w:pPr>
                            <w:r w:rsidRPr="0031348F">
                              <w:t>DON’T COVER CONTENT- UNCOVER IT!</w:t>
                            </w:r>
                          </w:p>
                          <w:p w14:paraId="23EE91B6" w14:textId="77777777" w:rsidR="009F349D" w:rsidRPr="0031348F" w:rsidRDefault="009F349D" w:rsidP="0031348F">
                            <w:pPr>
                              <w:jc w:val="center"/>
                            </w:pPr>
                            <w:r w:rsidRPr="0031348F">
                              <w:t>RATE YOUR ACTIVITIES DAILY!</w:t>
                            </w:r>
                          </w:p>
                          <w:p w14:paraId="3D46E757" w14:textId="77777777" w:rsidR="009F349D" w:rsidRDefault="009F3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32A1A" id="Text Box 39" o:spid="_x0000_s1048" type="#_x0000_t202" style="position:absolute;margin-left:317.3pt;margin-top:603.45pt;width:241.65pt;height:126.9pt;z-index:251719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" fillcolor="#dbe5ee [660]" stroked="f">
                <v:textbox>
                  <w:txbxContent>
                    <w:p w14:paraId="50C79D6B" w14:textId="77777777" w:rsidR="009F349D" w:rsidRPr="0031348F" w:rsidRDefault="009F349D" w:rsidP="0031348F">
                      <w:pPr>
                        <w:jc w:val="center"/>
                      </w:pPr>
                      <w:r w:rsidRPr="0031348F">
                        <w:t>KEEP ALL THREE DISCIPLINES ON YOUR DESKTOP!</w:t>
                      </w:r>
                    </w:p>
                    <w:p w14:paraId="14EEEDD0" w14:textId="77777777" w:rsidR="009F349D" w:rsidRPr="0031348F" w:rsidRDefault="009F349D" w:rsidP="0031348F">
                      <w:pPr>
                        <w:jc w:val="center"/>
                      </w:pPr>
                      <w:r w:rsidRPr="0031348F">
                        <w:t>ABC- ACTIVITY BEFORE CONTENT!</w:t>
                      </w:r>
                    </w:p>
                    <w:p w14:paraId="2D25F32B" w14:textId="77777777" w:rsidR="009F349D" w:rsidRPr="0031348F" w:rsidRDefault="009F349D" w:rsidP="0031348F">
                      <w:pPr>
                        <w:jc w:val="center"/>
                      </w:pPr>
                      <w:r w:rsidRPr="0031348F">
                        <w:t>DON’T COVER CONTENT- UNCOVER IT!</w:t>
                      </w:r>
                    </w:p>
                    <w:p w14:paraId="23EE91B6" w14:textId="77777777" w:rsidR="009F349D" w:rsidRPr="0031348F" w:rsidRDefault="009F349D" w:rsidP="0031348F">
                      <w:pPr>
                        <w:jc w:val="center"/>
                      </w:pPr>
                      <w:r w:rsidRPr="0031348F">
                        <w:t>RATE YOUR ACTIVITIES DAILY!</w:t>
                      </w:r>
                    </w:p>
                    <w:p w14:paraId="3D46E757" w14:textId="77777777" w:rsidR="009F349D" w:rsidRDefault="009F349D"/>
                  </w:txbxContent>
                </v:textbox>
                <w10:wrap type="through" anchorx="page" anchory="page"/>
              </v:shape>
            </w:pict>
          </mc:Fallback>
        </mc:AlternateContent>
      </w:r>
      <w:r w:rsidR="00F878E8">
        <w:rPr>
          <w:noProof/>
        </w:rPr>
        <mc:AlternateContent>
          <mc:Choice Requires="wps">
            <w:drawing>
              <wp:anchor distT="0" distB="0" distL="114300" distR="114300" simplePos="0" relativeHeight="251715072" behindDoc="0" locked="0" layoutInCell="1" allowOverlap="1" wp14:anchorId="6330140A" wp14:editId="6D4712B8">
                <wp:simplePos x="0" y="0"/>
                <wp:positionH relativeFrom="page">
                  <wp:posOffset>3789045</wp:posOffset>
                </wp:positionH>
                <wp:positionV relativeFrom="page">
                  <wp:posOffset>4192270</wp:posOffset>
                </wp:positionV>
                <wp:extent cx="3525520" cy="3044825"/>
                <wp:effectExtent l="0" t="0" r="30480" b="28575"/>
                <wp:wrapNone/>
                <wp:docPr id="30" name="Rectangle 30"/>
                <wp:cNvGraphicFramePr/>
                <a:graphic xmlns:a="http://schemas.openxmlformats.org/drawingml/2006/main">
                  <a:graphicData uri="http://schemas.microsoft.com/office/word/2010/wordprocessingShape">
                    <wps:wsp>
                      <wps:cNvSpPr/>
                      <wps:spPr>
                        <a:xfrm>
                          <a:off x="0" y="0"/>
                          <a:ext cx="3525520" cy="3044825"/>
                        </a:xfrm>
                        <a:prstGeom prst="rect">
                          <a:avLst/>
                        </a:prstGeom>
                        <a:noFill/>
                        <a:ln>
                          <a:solidFill>
                            <a:schemeClr val="tx1">
                              <a:lumMod val="95000"/>
                              <a:lumOff val="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A5835" id="Rectangle 30" o:spid="_x0000_s1026" style="position:absolute;margin-left:298.35pt;margin-top:330.1pt;width:277.6pt;height:239.75pt;z-index:251715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" filled="f" strokecolor="#0d0d0d [3069]" strokeweight="1.5pt">
                <v:textbox inset=",0,,0"/>
                <w10:wrap anchorx="page" anchory="page"/>
              </v:rect>
            </w:pict>
          </mc:Fallback>
        </mc:AlternateContent>
      </w:r>
      <w:r>
        <w:br w:type="page"/>
      </w:r>
      <w:r w:rsidR="00675994">
        <w:rPr>
          <w:noProof/>
        </w:rPr>
        <w:lastRenderedPageBreak/>
        <mc:AlternateContent>
          <mc:Choice Requires="wps">
            <w:drawing>
              <wp:anchor distT="0" distB="0" distL="114300" distR="114300" simplePos="0" relativeHeight="251758080" behindDoc="0" locked="0" layoutInCell="1" allowOverlap="1" wp14:anchorId="25EC1487" wp14:editId="39CD6E94">
                <wp:simplePos x="0" y="0"/>
                <wp:positionH relativeFrom="page">
                  <wp:posOffset>637540</wp:posOffset>
                </wp:positionH>
                <wp:positionV relativeFrom="page">
                  <wp:posOffset>4097655</wp:posOffset>
                </wp:positionV>
                <wp:extent cx="4011930" cy="1083945"/>
                <wp:effectExtent l="0" t="0" r="0" b="8255"/>
                <wp:wrapThrough wrapText="bothSides">
                  <wp:wrapPolygon edited="0">
                    <wp:start x="137" y="0"/>
                    <wp:lineTo x="137" y="21258"/>
                    <wp:lineTo x="21333" y="21258"/>
                    <wp:lineTo x="21333" y="0"/>
                    <wp:lineTo x="137" y="0"/>
                  </wp:wrapPolygon>
                </wp:wrapThrough>
                <wp:docPr id="46" name="Text Box 46"/>
                <wp:cNvGraphicFramePr/>
                <a:graphic xmlns:a="http://schemas.openxmlformats.org/drawingml/2006/main">
                  <a:graphicData uri="http://schemas.microsoft.com/office/word/2010/wordprocessingShape">
                    <wps:wsp>
                      <wps:cNvSpPr txBox="1"/>
                      <wps:spPr>
                        <a:xfrm>
                          <a:off x="0" y="0"/>
                          <a:ext cx="4011930" cy="1083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40F3F81" w14:textId="33E1778C" w:rsidR="009F349D" w:rsidRDefault="009F349D" w:rsidP="00EF5D1C">
                            <w:pPr>
                              <w:spacing w:after="0" w:line="240" w:lineRule="auto"/>
                            </w:pPr>
                            <w:r>
                              <w:t xml:space="preserve">Which dimension is the most important?  How does this athletic model relate to science curriculum?  Are skills all that matter? Three-dimensional science is very similar to athletics. The disciplinary core ideas are WHAT we teach (content).  The science and engineering practices are HOW we teach (skills).  The seven cross cutting concepts are WHY we teach science. Which dimension is the most important for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C1487" id="Text Box 46" o:spid="_x0000_s1049" type="#_x0000_t202" style="position:absolute;margin-left:50.2pt;margin-top:322.65pt;width:315.9pt;height:85.35pt;z-index:251758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" filled="f" stroked="f">
                <v:textbox>
                  <w:txbxContent>
                    <w:p w14:paraId="140F3F81" w14:textId="33E1778C" w:rsidR="009F349D" w:rsidRDefault="009F349D" w:rsidP="00EF5D1C">
                      <w:pPr>
                        <w:spacing w:after="0" w:line="240" w:lineRule="auto"/>
                      </w:pPr>
                      <w:r>
                        <w:t xml:space="preserve">Which dimension is the most important?  How does this athletic model relate to science curriculum?  Are skills all that matter? Three-dimensional science is very similar to athletics. The disciplinary core ideas are WHAT we teach (content).  The science and engineering practices are HOW we teach (skills).  The seven cross cutting concepts are WHY we teach science. Which dimension is the most important for education? </w:t>
                      </w:r>
                    </w:p>
                  </w:txbxContent>
                </v:textbox>
                <w10:wrap type="through" anchorx="page" anchory="page"/>
              </v:shape>
            </w:pict>
          </mc:Fallback>
        </mc:AlternateContent>
      </w:r>
      <w:r w:rsidR="00675994">
        <w:rPr>
          <w:noProof/>
        </w:rPr>
        <mc:AlternateContent>
          <mc:Choice Requires="wps">
            <w:drawing>
              <wp:anchor distT="0" distB="0" distL="114300" distR="114300" simplePos="0" relativeHeight="251736576" behindDoc="0" locked="0" layoutInCell="1" allowOverlap="1" wp14:anchorId="27242013" wp14:editId="63F52585">
                <wp:simplePos x="0" y="0"/>
                <wp:positionH relativeFrom="page">
                  <wp:posOffset>979805</wp:posOffset>
                </wp:positionH>
                <wp:positionV relativeFrom="page">
                  <wp:posOffset>5322570</wp:posOffset>
                </wp:positionV>
                <wp:extent cx="4074160" cy="2220595"/>
                <wp:effectExtent l="0" t="0" r="15240" b="14605"/>
                <wp:wrapThrough wrapText="bothSides">
                  <wp:wrapPolygon edited="0">
                    <wp:start x="0" y="0"/>
                    <wp:lineTo x="0" y="21495"/>
                    <wp:lineTo x="21546" y="21495"/>
                    <wp:lineTo x="21546" y="0"/>
                    <wp:lineTo x="0" y="0"/>
                  </wp:wrapPolygon>
                </wp:wrapThrough>
                <wp:docPr id="57" name="Text Box 57"/>
                <wp:cNvGraphicFramePr/>
                <a:graphic xmlns:a="http://schemas.openxmlformats.org/drawingml/2006/main">
                  <a:graphicData uri="http://schemas.microsoft.com/office/word/2010/wordprocessingShape">
                    <wps:wsp>
                      <wps:cNvSpPr txBox="1"/>
                      <wps:spPr>
                        <a:xfrm>
                          <a:off x="0" y="0"/>
                          <a:ext cx="4074160" cy="2220595"/>
                        </a:xfrm>
                        <a:prstGeom prst="rect">
                          <a:avLst/>
                        </a:prstGeom>
                        <a:noFill/>
                        <a:ln>
                          <a:solidFill>
                            <a:schemeClr val="tx2">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74581C" w14:textId="2230AB25" w:rsidR="009F349D" w:rsidRDefault="009F349D" w:rsidP="00EF5D1C">
                            <w:pPr>
                              <w:shd w:val="clear" w:color="auto" w:fill="B8CCDD" w:themeFill="accent1" w:themeFillTint="66"/>
                              <w:jc w:val="center"/>
                            </w:pPr>
                            <w:r>
                              <w:t>SUMMATIVE ASSESSMENTS</w:t>
                            </w:r>
                          </w:p>
                          <w:p w14:paraId="26F70B4B" w14:textId="2FCE4C63" w:rsidR="009F349D" w:rsidRDefault="009F349D" w:rsidP="00EF5D1C">
                            <w:pPr>
                              <w:shd w:val="clear" w:color="auto" w:fill="B8CCDD" w:themeFill="accent1" w:themeFillTint="66"/>
                              <w:spacing w:after="0" w:line="240" w:lineRule="auto"/>
                            </w:pPr>
                            <w:r>
                              <w:t>Three dimensional item writing is easy!  Just separate the content, skills, and cross cutting concepts into three separate buckets.  Select one item from each bucket and write!  If three-dimensional questions are too difficult, try writing two-bucket questions.  Limit the number of single bucket questions that you write.  Wait until you have emptied the bucket before replacing an item.  That way you are sure to address all areas evenly.  Goal:  20% one bucket questions; 20% three bucket questions; 60% two bucket questions</w:t>
                            </w:r>
                            <w:r w:rsidR="00B37474">
                              <w:t>.  Ie.  An assessment with twenty five questions</w:t>
                            </w:r>
                            <w:r>
                              <w:t xml:space="preserve"> should contain no more than five single bucket questions, at least five three bucket questions</w:t>
                            </w:r>
                            <w:r w:rsidR="00B37474">
                              <w:t>,</w:t>
                            </w:r>
                            <w:r>
                              <w:t xml:space="preserve"> and fifteen questions that incorporate two of the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2013" id="Text Box 57" o:spid="_x0000_s1050" type="#_x0000_t202" style="position:absolute;margin-left:77.15pt;margin-top:419.1pt;width:320.8pt;height:174.8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" filled="f" strokecolor="#121328 [1615]">
                <v:textbox>
                  <w:txbxContent>
                    <w:p w14:paraId="0174581C" w14:textId="2230AB25" w:rsidR="009F349D" w:rsidRDefault="009F349D" w:rsidP="00EF5D1C">
                      <w:pPr>
                        <w:shd w:val="clear" w:color="auto" w:fill="B8CCDD" w:themeFill="accent1" w:themeFillTint="66"/>
                        <w:jc w:val="center"/>
                      </w:pPr>
                      <w:r>
                        <w:t>SUMMATIVE ASSESSMENTS</w:t>
                      </w:r>
                    </w:p>
                    <w:p w14:paraId="26F70B4B" w14:textId="2FCE4C63" w:rsidR="009F349D" w:rsidRDefault="009F349D" w:rsidP="00EF5D1C">
                      <w:pPr>
                        <w:shd w:val="clear" w:color="auto" w:fill="B8CCDD" w:themeFill="accent1" w:themeFillTint="66"/>
                        <w:spacing w:after="0" w:line="240" w:lineRule="auto"/>
                      </w:pPr>
                      <w:r>
                        <w:t>Three dimensional item writing is easy!  Just separate the content, skills, and cross cutting concepts into three separate buckets.  Select one item from each bucket and write!  If three-dimensional questions are too difficult, try writing two-bucket questions.  Limit the number of single bucket questions that you write.  Wait until you have emptied the bucket before replacing an item.  That way you are sure to address all areas evenly.  Goal:  20% one bucket questions; 20% three bucket questions; 60% two bucket questions</w:t>
                      </w:r>
                      <w:r w:rsidR="00B37474">
                        <w:t>.  Ie.  An assessment with twenty five questions</w:t>
                      </w:r>
                      <w:r>
                        <w:t xml:space="preserve"> should contain no more than five single bucket questions, at least five three bucket questions</w:t>
                      </w:r>
                      <w:r w:rsidR="00B37474">
                        <w:t>,</w:t>
                      </w:r>
                      <w:r>
                        <w:t xml:space="preserve"> and fifteen questions that incorporate two of the dimensions.</w:t>
                      </w:r>
                    </w:p>
                  </w:txbxContent>
                </v:textbox>
                <w10:wrap type="through" anchorx="page" anchory="page"/>
              </v:shape>
            </w:pict>
          </mc:Fallback>
        </mc:AlternateContent>
      </w:r>
      <w:r w:rsidR="00675994">
        <w:rPr>
          <w:noProof/>
        </w:rPr>
        <mc:AlternateContent>
          <mc:Choice Requires="wps">
            <w:drawing>
              <wp:anchor distT="0" distB="0" distL="114300" distR="114300" simplePos="0" relativeHeight="251756032" behindDoc="0" locked="0" layoutInCell="1" allowOverlap="1" wp14:anchorId="6E964712" wp14:editId="36F6066D">
                <wp:simplePos x="0" y="0"/>
                <wp:positionH relativeFrom="page">
                  <wp:posOffset>637540</wp:posOffset>
                </wp:positionH>
                <wp:positionV relativeFrom="page">
                  <wp:posOffset>2177415</wp:posOffset>
                </wp:positionV>
                <wp:extent cx="252095" cy="1826260"/>
                <wp:effectExtent l="0" t="0" r="1905" b="15240"/>
                <wp:wrapThrough wrapText="bothSides">
                  <wp:wrapPolygon edited="0">
                    <wp:start x="0" y="0"/>
                    <wp:lineTo x="0" y="21479"/>
                    <wp:lineTo x="19587" y="21479"/>
                    <wp:lineTo x="19587"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252095" cy="182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shd w:val="clear" w:color="auto" w:fill="DCE0DD" w:themeFill="accent4" w:themeFillTint="99"/>
                              <w:tblLook w:val="04A0" w:firstRow="1" w:lastRow="0" w:firstColumn="1" w:lastColumn="0" w:noHBand="0" w:noVBand="1"/>
                            </w:tblPr>
                            <w:tblGrid>
                              <w:gridCol w:w="1092"/>
                              <w:gridCol w:w="1278"/>
                              <w:gridCol w:w="1232"/>
                            </w:tblGrid>
                            <w:tr w:rsidR="009F349D" w14:paraId="7F35764B" w14:textId="77777777" w:rsidTr="00EF5D1C">
                              <w:trPr>
                                <w:trHeight w:val="518"/>
                              </w:trPr>
                              <w:tc>
                                <w:tcPr>
                                  <w:tcW w:w="2025" w:type="dxa"/>
                                  <w:shd w:val="clear" w:color="auto" w:fill="DCE0DD" w:themeFill="accent4" w:themeFillTint="99"/>
                                </w:tcPr>
                                <w:p w14:paraId="38E8EC68" w14:textId="77777777" w:rsidR="009F349D" w:rsidRDefault="009F349D" w:rsidP="00287056">
                                  <w:pPr>
                                    <w:spacing w:after="0" w:line="240" w:lineRule="auto"/>
                                    <w:jc w:val="center"/>
                                  </w:pPr>
                                  <w:r>
                                    <w:t xml:space="preserve">Content- </w:t>
                                  </w:r>
                                </w:p>
                                <w:p w14:paraId="5AC211EB" w14:textId="77777777" w:rsidR="009F349D" w:rsidRDefault="009F349D" w:rsidP="00287056">
                                  <w:pPr>
                                    <w:spacing w:after="0" w:line="240" w:lineRule="auto"/>
                                    <w:jc w:val="center"/>
                                  </w:pPr>
                                  <w:r>
                                    <w:t>WHAT we play</w:t>
                                  </w:r>
                                </w:p>
                              </w:tc>
                              <w:tc>
                                <w:tcPr>
                                  <w:tcW w:w="2025" w:type="dxa"/>
                                  <w:shd w:val="clear" w:color="auto" w:fill="DCE0DD" w:themeFill="accent4" w:themeFillTint="99"/>
                                </w:tcPr>
                                <w:p w14:paraId="623650CA" w14:textId="77777777" w:rsidR="009F349D" w:rsidRDefault="009F349D" w:rsidP="00287056">
                                  <w:pPr>
                                    <w:spacing w:after="0" w:line="240" w:lineRule="auto"/>
                                    <w:jc w:val="center"/>
                                  </w:pPr>
                                  <w:r>
                                    <w:t>Skills-</w:t>
                                  </w:r>
                                </w:p>
                                <w:p w14:paraId="58C64F37" w14:textId="77777777" w:rsidR="009F349D" w:rsidRDefault="009F349D" w:rsidP="00287056">
                                  <w:pPr>
                                    <w:spacing w:after="0" w:line="240" w:lineRule="auto"/>
                                    <w:jc w:val="center"/>
                                  </w:pPr>
                                  <w:r>
                                    <w:t>HOW we play</w:t>
                                  </w:r>
                                </w:p>
                              </w:tc>
                              <w:tc>
                                <w:tcPr>
                                  <w:tcW w:w="2025" w:type="dxa"/>
                                  <w:shd w:val="clear" w:color="auto" w:fill="DCE0DD" w:themeFill="accent4" w:themeFillTint="99"/>
                                </w:tcPr>
                                <w:p w14:paraId="4AD9D828" w14:textId="77777777" w:rsidR="009F349D" w:rsidRDefault="009F349D" w:rsidP="00287056">
                                  <w:pPr>
                                    <w:spacing w:after="0" w:line="240" w:lineRule="auto"/>
                                    <w:jc w:val="center"/>
                                  </w:pPr>
                                  <w:r>
                                    <w:t>Cross Cutting Concepts-</w:t>
                                  </w:r>
                                </w:p>
                                <w:p w14:paraId="224654F1" w14:textId="77777777" w:rsidR="009F349D" w:rsidRDefault="009F349D" w:rsidP="00287056">
                                  <w:pPr>
                                    <w:spacing w:after="0" w:line="240" w:lineRule="auto"/>
                                    <w:jc w:val="center"/>
                                  </w:pPr>
                                  <w:r>
                                    <w:t>WHY we play</w:t>
                                  </w:r>
                                </w:p>
                              </w:tc>
                            </w:tr>
                            <w:tr w:rsidR="009F349D" w14:paraId="5384BDE0" w14:textId="77777777" w:rsidTr="00EF5D1C">
                              <w:trPr>
                                <w:trHeight w:val="2099"/>
                              </w:trPr>
                              <w:tc>
                                <w:tcPr>
                                  <w:tcW w:w="2025" w:type="dxa"/>
                                  <w:shd w:val="clear" w:color="auto" w:fill="DCE0DD" w:themeFill="accent4" w:themeFillTint="99"/>
                                </w:tcPr>
                                <w:p w14:paraId="410805CB" w14:textId="77777777" w:rsidR="009F349D" w:rsidRDefault="009F349D" w:rsidP="00287056">
                                  <w:pPr>
                                    <w:spacing w:after="0" w:line="240" w:lineRule="auto"/>
                                  </w:pPr>
                                  <w:r>
                                    <w:t>Game rules</w:t>
                                  </w:r>
                                </w:p>
                                <w:p w14:paraId="6BD321F9" w14:textId="77777777" w:rsidR="009F349D" w:rsidRDefault="009F349D" w:rsidP="00287056">
                                  <w:pPr>
                                    <w:spacing w:after="0" w:line="240" w:lineRule="auto"/>
                                  </w:pPr>
                                  <w:r>
                                    <w:t>Equipment</w:t>
                                  </w:r>
                                </w:p>
                                <w:p w14:paraId="1DCB3682" w14:textId="77777777" w:rsidR="009F349D" w:rsidRDefault="009F349D" w:rsidP="00287056">
                                  <w:pPr>
                                    <w:spacing w:after="0" w:line="240" w:lineRule="auto"/>
                                  </w:pPr>
                                  <w:r>
                                    <w:t>Strategy</w:t>
                                  </w:r>
                                </w:p>
                              </w:tc>
                              <w:tc>
                                <w:tcPr>
                                  <w:tcW w:w="2025" w:type="dxa"/>
                                  <w:shd w:val="clear" w:color="auto" w:fill="DCE0DD" w:themeFill="accent4" w:themeFillTint="99"/>
                                </w:tcPr>
                                <w:p w14:paraId="17F6E62E" w14:textId="77777777" w:rsidR="009F349D" w:rsidRDefault="009F349D" w:rsidP="00287056">
                                  <w:pPr>
                                    <w:spacing w:after="0" w:line="240" w:lineRule="auto"/>
                                  </w:pPr>
                                  <w:r>
                                    <w:t>Endurance</w:t>
                                  </w:r>
                                </w:p>
                                <w:p w14:paraId="75E93B17" w14:textId="77777777" w:rsidR="009F349D" w:rsidRDefault="009F349D" w:rsidP="00287056">
                                  <w:pPr>
                                    <w:spacing w:after="0" w:line="240" w:lineRule="auto"/>
                                  </w:pPr>
                                  <w:r>
                                    <w:t>Flexibility</w:t>
                                  </w:r>
                                </w:p>
                                <w:p w14:paraId="0F8CCD08" w14:textId="77777777" w:rsidR="009F349D" w:rsidRDefault="009F349D" w:rsidP="00287056">
                                  <w:pPr>
                                    <w:spacing w:after="0" w:line="240" w:lineRule="auto"/>
                                  </w:pPr>
                                  <w:r>
                                    <w:t>Balance</w:t>
                                  </w:r>
                                </w:p>
                                <w:p w14:paraId="27A26022" w14:textId="77777777" w:rsidR="009F349D" w:rsidRDefault="009F349D" w:rsidP="00287056">
                                  <w:pPr>
                                    <w:spacing w:after="0" w:line="240" w:lineRule="auto"/>
                                  </w:pPr>
                                  <w:r>
                                    <w:t>Coordination</w:t>
                                  </w:r>
                                </w:p>
                                <w:p w14:paraId="1B4EC2FC" w14:textId="77777777" w:rsidR="009F349D" w:rsidRDefault="009F349D" w:rsidP="00287056">
                                  <w:pPr>
                                    <w:spacing w:after="0" w:line="240" w:lineRule="auto"/>
                                  </w:pPr>
                                  <w:r>
                                    <w:t>Strength</w:t>
                                  </w:r>
                                </w:p>
                                <w:p w14:paraId="379AEDBA" w14:textId="77777777" w:rsidR="009F349D" w:rsidRDefault="009F349D" w:rsidP="00287056">
                                  <w:pPr>
                                    <w:spacing w:after="0" w:line="240" w:lineRule="auto"/>
                                  </w:pPr>
                                  <w:r>
                                    <w:t>Speed</w:t>
                                  </w:r>
                                </w:p>
                                <w:p w14:paraId="5FCD0565" w14:textId="663A80B4" w:rsidR="009F349D" w:rsidRDefault="009F349D" w:rsidP="00287056">
                                  <w:pPr>
                                    <w:spacing w:after="0" w:line="240" w:lineRule="auto"/>
                                  </w:pPr>
                                  <w:r>
                                    <w:t>Agility</w:t>
                                  </w:r>
                                </w:p>
                              </w:tc>
                              <w:tc>
                                <w:tcPr>
                                  <w:tcW w:w="2025" w:type="dxa"/>
                                  <w:shd w:val="clear" w:color="auto" w:fill="DCE0DD" w:themeFill="accent4" w:themeFillTint="99"/>
                                </w:tcPr>
                                <w:p w14:paraId="5754D7CB" w14:textId="77777777" w:rsidR="009F349D" w:rsidRDefault="009F349D" w:rsidP="00287056">
                                  <w:pPr>
                                    <w:spacing w:after="0" w:line="240" w:lineRule="auto"/>
                                  </w:pPr>
                                  <w:r>
                                    <w:t>Teamwork</w:t>
                                  </w:r>
                                </w:p>
                                <w:p w14:paraId="6CE77A5C" w14:textId="77777777" w:rsidR="009F349D" w:rsidRDefault="009F349D" w:rsidP="00287056">
                                  <w:pPr>
                                    <w:spacing w:after="0" w:line="240" w:lineRule="auto"/>
                                  </w:pPr>
                                  <w:r>
                                    <w:t>Competition</w:t>
                                  </w:r>
                                </w:p>
                                <w:p w14:paraId="074DFFAE" w14:textId="77777777" w:rsidR="009F349D" w:rsidRDefault="009F349D" w:rsidP="00287056">
                                  <w:pPr>
                                    <w:spacing w:after="0" w:line="240" w:lineRule="auto"/>
                                  </w:pPr>
                                  <w:r>
                                    <w:t>Fitness</w:t>
                                  </w:r>
                                </w:p>
                                <w:p w14:paraId="56566B2F" w14:textId="77777777" w:rsidR="009F349D" w:rsidRDefault="009F349D" w:rsidP="00287056">
                                  <w:pPr>
                                    <w:spacing w:after="0" w:line="240" w:lineRule="auto"/>
                                  </w:pPr>
                                  <w:r>
                                    <w:t>Fun</w:t>
                                  </w:r>
                                </w:p>
                                <w:p w14:paraId="4C5AD406" w14:textId="77777777" w:rsidR="009F349D" w:rsidRDefault="009F349D" w:rsidP="00287056">
                                  <w:pPr>
                                    <w:spacing w:after="0" w:line="240" w:lineRule="auto"/>
                                  </w:pPr>
                                  <w:r>
                                    <w:t>Passion</w:t>
                                  </w:r>
                                </w:p>
                              </w:tc>
                            </w:tr>
                          </w:tbl>
                          <w:p w14:paraId="26751018" w14:textId="77777777" w:rsidR="009F349D" w:rsidRPr="008C00A1" w:rsidRDefault="009F349D"/>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6E964712" id="Text Box 44" o:spid="_x0000_s1051" type="#_x0000_t202" style="position:absolute;margin-left:50.2pt;margin-top:171.45pt;width:19.85pt;height:143.8pt;z-index:25175603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" filled="f" stroked="f">
                <v:textbox style="mso-fit-shape-to-text:t" inset="5.4pt,0,5.4pt,0">
                  <w:txbxContent>
                    <w:tbl>
                      <w:tblPr>
                        <w:tblStyle w:val="TableGrid"/>
                        <w:tblW w:w="0" w:type="auto"/>
                        <w:shd w:val="clear" w:color="auto" w:fill="DCE0DD" w:themeFill="accent4" w:themeFillTint="99"/>
                        <w:tblLook w:val="04A0" w:firstRow="1" w:lastRow="0" w:firstColumn="1" w:lastColumn="0" w:noHBand="0" w:noVBand="1"/>
                      </w:tblPr>
                      <w:tblGrid>
                        <w:gridCol w:w="1092"/>
                        <w:gridCol w:w="1278"/>
                        <w:gridCol w:w="1232"/>
                      </w:tblGrid>
                      <w:tr w:rsidR="009F349D" w14:paraId="7F35764B" w14:textId="77777777" w:rsidTr="00EF5D1C">
                        <w:trPr>
                          <w:trHeight w:val="518"/>
                        </w:trPr>
                        <w:tc>
                          <w:tcPr>
                            <w:tcW w:w="2025" w:type="dxa"/>
                            <w:shd w:val="clear" w:color="auto" w:fill="DCE0DD" w:themeFill="accent4" w:themeFillTint="99"/>
                          </w:tcPr>
                          <w:p w14:paraId="38E8EC68" w14:textId="77777777" w:rsidR="009F349D" w:rsidRDefault="009F349D" w:rsidP="00287056">
                            <w:pPr>
                              <w:spacing w:after="0" w:line="240" w:lineRule="auto"/>
                              <w:jc w:val="center"/>
                            </w:pPr>
                            <w:r>
                              <w:t xml:space="preserve">Content- </w:t>
                            </w:r>
                          </w:p>
                          <w:p w14:paraId="5AC211EB" w14:textId="77777777" w:rsidR="009F349D" w:rsidRDefault="009F349D" w:rsidP="00287056">
                            <w:pPr>
                              <w:spacing w:after="0" w:line="240" w:lineRule="auto"/>
                              <w:jc w:val="center"/>
                            </w:pPr>
                            <w:r>
                              <w:t>WHAT we play</w:t>
                            </w:r>
                          </w:p>
                        </w:tc>
                        <w:tc>
                          <w:tcPr>
                            <w:tcW w:w="2025" w:type="dxa"/>
                            <w:shd w:val="clear" w:color="auto" w:fill="DCE0DD" w:themeFill="accent4" w:themeFillTint="99"/>
                          </w:tcPr>
                          <w:p w14:paraId="623650CA" w14:textId="77777777" w:rsidR="009F349D" w:rsidRDefault="009F349D" w:rsidP="00287056">
                            <w:pPr>
                              <w:spacing w:after="0" w:line="240" w:lineRule="auto"/>
                              <w:jc w:val="center"/>
                            </w:pPr>
                            <w:r>
                              <w:t>Skills-</w:t>
                            </w:r>
                          </w:p>
                          <w:p w14:paraId="58C64F37" w14:textId="77777777" w:rsidR="009F349D" w:rsidRDefault="009F349D" w:rsidP="00287056">
                            <w:pPr>
                              <w:spacing w:after="0" w:line="240" w:lineRule="auto"/>
                              <w:jc w:val="center"/>
                            </w:pPr>
                            <w:r>
                              <w:t>HOW we play</w:t>
                            </w:r>
                          </w:p>
                        </w:tc>
                        <w:tc>
                          <w:tcPr>
                            <w:tcW w:w="2025" w:type="dxa"/>
                            <w:shd w:val="clear" w:color="auto" w:fill="DCE0DD" w:themeFill="accent4" w:themeFillTint="99"/>
                          </w:tcPr>
                          <w:p w14:paraId="4AD9D828" w14:textId="77777777" w:rsidR="009F349D" w:rsidRDefault="009F349D" w:rsidP="00287056">
                            <w:pPr>
                              <w:spacing w:after="0" w:line="240" w:lineRule="auto"/>
                              <w:jc w:val="center"/>
                            </w:pPr>
                            <w:r>
                              <w:t>Cross Cutting Concepts-</w:t>
                            </w:r>
                          </w:p>
                          <w:p w14:paraId="224654F1" w14:textId="77777777" w:rsidR="009F349D" w:rsidRDefault="009F349D" w:rsidP="00287056">
                            <w:pPr>
                              <w:spacing w:after="0" w:line="240" w:lineRule="auto"/>
                              <w:jc w:val="center"/>
                            </w:pPr>
                            <w:r>
                              <w:t>WHY we play</w:t>
                            </w:r>
                          </w:p>
                        </w:tc>
                      </w:tr>
                      <w:tr w:rsidR="009F349D" w14:paraId="5384BDE0" w14:textId="77777777" w:rsidTr="00EF5D1C">
                        <w:trPr>
                          <w:trHeight w:val="2099"/>
                        </w:trPr>
                        <w:tc>
                          <w:tcPr>
                            <w:tcW w:w="2025" w:type="dxa"/>
                            <w:shd w:val="clear" w:color="auto" w:fill="DCE0DD" w:themeFill="accent4" w:themeFillTint="99"/>
                          </w:tcPr>
                          <w:p w14:paraId="410805CB" w14:textId="77777777" w:rsidR="009F349D" w:rsidRDefault="009F349D" w:rsidP="00287056">
                            <w:pPr>
                              <w:spacing w:after="0" w:line="240" w:lineRule="auto"/>
                            </w:pPr>
                            <w:r>
                              <w:t>Game rules</w:t>
                            </w:r>
                          </w:p>
                          <w:p w14:paraId="6BD321F9" w14:textId="77777777" w:rsidR="009F349D" w:rsidRDefault="009F349D" w:rsidP="00287056">
                            <w:pPr>
                              <w:spacing w:after="0" w:line="240" w:lineRule="auto"/>
                            </w:pPr>
                            <w:r>
                              <w:t>Equipment</w:t>
                            </w:r>
                          </w:p>
                          <w:p w14:paraId="1DCB3682" w14:textId="77777777" w:rsidR="009F349D" w:rsidRDefault="009F349D" w:rsidP="00287056">
                            <w:pPr>
                              <w:spacing w:after="0" w:line="240" w:lineRule="auto"/>
                            </w:pPr>
                            <w:r>
                              <w:t>Strategy</w:t>
                            </w:r>
                          </w:p>
                        </w:tc>
                        <w:tc>
                          <w:tcPr>
                            <w:tcW w:w="2025" w:type="dxa"/>
                            <w:shd w:val="clear" w:color="auto" w:fill="DCE0DD" w:themeFill="accent4" w:themeFillTint="99"/>
                          </w:tcPr>
                          <w:p w14:paraId="17F6E62E" w14:textId="77777777" w:rsidR="009F349D" w:rsidRDefault="009F349D" w:rsidP="00287056">
                            <w:pPr>
                              <w:spacing w:after="0" w:line="240" w:lineRule="auto"/>
                            </w:pPr>
                            <w:r>
                              <w:t>Endurance</w:t>
                            </w:r>
                          </w:p>
                          <w:p w14:paraId="75E93B17" w14:textId="77777777" w:rsidR="009F349D" w:rsidRDefault="009F349D" w:rsidP="00287056">
                            <w:pPr>
                              <w:spacing w:after="0" w:line="240" w:lineRule="auto"/>
                            </w:pPr>
                            <w:r>
                              <w:t>Flexibility</w:t>
                            </w:r>
                          </w:p>
                          <w:p w14:paraId="0F8CCD08" w14:textId="77777777" w:rsidR="009F349D" w:rsidRDefault="009F349D" w:rsidP="00287056">
                            <w:pPr>
                              <w:spacing w:after="0" w:line="240" w:lineRule="auto"/>
                            </w:pPr>
                            <w:r>
                              <w:t>Balance</w:t>
                            </w:r>
                          </w:p>
                          <w:p w14:paraId="27A26022" w14:textId="77777777" w:rsidR="009F349D" w:rsidRDefault="009F349D" w:rsidP="00287056">
                            <w:pPr>
                              <w:spacing w:after="0" w:line="240" w:lineRule="auto"/>
                            </w:pPr>
                            <w:r>
                              <w:t>Coordination</w:t>
                            </w:r>
                          </w:p>
                          <w:p w14:paraId="1B4EC2FC" w14:textId="77777777" w:rsidR="009F349D" w:rsidRDefault="009F349D" w:rsidP="00287056">
                            <w:pPr>
                              <w:spacing w:after="0" w:line="240" w:lineRule="auto"/>
                            </w:pPr>
                            <w:r>
                              <w:t>Strength</w:t>
                            </w:r>
                          </w:p>
                          <w:p w14:paraId="379AEDBA" w14:textId="77777777" w:rsidR="009F349D" w:rsidRDefault="009F349D" w:rsidP="00287056">
                            <w:pPr>
                              <w:spacing w:after="0" w:line="240" w:lineRule="auto"/>
                            </w:pPr>
                            <w:r>
                              <w:t>Speed</w:t>
                            </w:r>
                          </w:p>
                          <w:p w14:paraId="5FCD0565" w14:textId="663A80B4" w:rsidR="009F349D" w:rsidRDefault="009F349D" w:rsidP="00287056">
                            <w:pPr>
                              <w:spacing w:after="0" w:line="240" w:lineRule="auto"/>
                            </w:pPr>
                            <w:r>
                              <w:t>Agility</w:t>
                            </w:r>
                          </w:p>
                        </w:tc>
                        <w:tc>
                          <w:tcPr>
                            <w:tcW w:w="2025" w:type="dxa"/>
                            <w:shd w:val="clear" w:color="auto" w:fill="DCE0DD" w:themeFill="accent4" w:themeFillTint="99"/>
                          </w:tcPr>
                          <w:p w14:paraId="5754D7CB" w14:textId="77777777" w:rsidR="009F349D" w:rsidRDefault="009F349D" w:rsidP="00287056">
                            <w:pPr>
                              <w:spacing w:after="0" w:line="240" w:lineRule="auto"/>
                            </w:pPr>
                            <w:r>
                              <w:t>Teamwork</w:t>
                            </w:r>
                          </w:p>
                          <w:p w14:paraId="6CE77A5C" w14:textId="77777777" w:rsidR="009F349D" w:rsidRDefault="009F349D" w:rsidP="00287056">
                            <w:pPr>
                              <w:spacing w:after="0" w:line="240" w:lineRule="auto"/>
                            </w:pPr>
                            <w:r>
                              <w:t>Competition</w:t>
                            </w:r>
                          </w:p>
                          <w:p w14:paraId="074DFFAE" w14:textId="77777777" w:rsidR="009F349D" w:rsidRDefault="009F349D" w:rsidP="00287056">
                            <w:pPr>
                              <w:spacing w:after="0" w:line="240" w:lineRule="auto"/>
                            </w:pPr>
                            <w:r>
                              <w:t>Fitness</w:t>
                            </w:r>
                          </w:p>
                          <w:p w14:paraId="56566B2F" w14:textId="77777777" w:rsidR="009F349D" w:rsidRDefault="009F349D" w:rsidP="00287056">
                            <w:pPr>
                              <w:spacing w:after="0" w:line="240" w:lineRule="auto"/>
                            </w:pPr>
                            <w:r>
                              <w:t>Fun</w:t>
                            </w:r>
                          </w:p>
                          <w:p w14:paraId="4C5AD406" w14:textId="77777777" w:rsidR="009F349D" w:rsidRDefault="009F349D" w:rsidP="00287056">
                            <w:pPr>
                              <w:spacing w:after="0" w:line="240" w:lineRule="auto"/>
                            </w:pPr>
                            <w:r>
                              <w:t>Passion</w:t>
                            </w:r>
                          </w:p>
                        </w:tc>
                      </w:tr>
                    </w:tbl>
                    <w:p w14:paraId="26751018" w14:textId="77777777" w:rsidR="009F349D" w:rsidRPr="008C00A1" w:rsidRDefault="009F349D"/>
                  </w:txbxContent>
                </v:textbox>
                <w10:wrap type="through" anchorx="page" anchory="page"/>
              </v:shape>
            </w:pict>
          </mc:Fallback>
        </mc:AlternateContent>
      </w:r>
      <w:r w:rsidR="00675994">
        <w:rPr>
          <w:noProof/>
        </w:rPr>
        <mc:AlternateContent>
          <mc:Choice Requires="wps">
            <w:drawing>
              <wp:anchor distT="0" distB="0" distL="114300" distR="114300" simplePos="0" relativeHeight="251757056" behindDoc="0" locked="0" layoutInCell="1" allowOverlap="1" wp14:anchorId="195DFF0B" wp14:editId="2F63CC83">
                <wp:simplePos x="0" y="0"/>
                <wp:positionH relativeFrom="page">
                  <wp:posOffset>609600</wp:posOffset>
                </wp:positionH>
                <wp:positionV relativeFrom="page">
                  <wp:posOffset>1904365</wp:posOffset>
                </wp:positionV>
                <wp:extent cx="3981855" cy="352452"/>
                <wp:effectExtent l="0" t="0" r="0" b="3175"/>
                <wp:wrapThrough wrapText="bothSides">
                  <wp:wrapPolygon edited="0">
                    <wp:start x="138" y="0"/>
                    <wp:lineTo x="138" y="20238"/>
                    <wp:lineTo x="21359" y="20238"/>
                    <wp:lineTo x="21359" y="0"/>
                    <wp:lineTo x="138" y="0"/>
                  </wp:wrapPolygon>
                </wp:wrapThrough>
                <wp:docPr id="45" name="Text Box 45"/>
                <wp:cNvGraphicFramePr/>
                <a:graphic xmlns:a="http://schemas.openxmlformats.org/drawingml/2006/main">
                  <a:graphicData uri="http://schemas.microsoft.com/office/word/2010/wordprocessingShape">
                    <wps:wsp>
                      <wps:cNvSpPr txBox="1"/>
                      <wps:spPr>
                        <a:xfrm>
                          <a:off x="0" y="0"/>
                          <a:ext cx="3981855" cy="3524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5796177" w14:textId="6469DADB" w:rsidR="009F349D" w:rsidRPr="00675994" w:rsidRDefault="009F349D" w:rsidP="00675994">
                            <w:pPr>
                              <w:jc w:val="center"/>
                              <w:rPr>
                                <w:sz w:val="28"/>
                                <w:szCs w:val="28"/>
                              </w:rPr>
                            </w:pPr>
                            <w:r w:rsidRPr="00675994">
                              <w:rPr>
                                <w:sz w:val="28"/>
                                <w:szCs w:val="28"/>
                              </w:rPr>
                              <w:t>Three Dimensional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5DFF0B" id="Text Box 45" o:spid="_x0000_s1052" type="#_x0000_t202" style="position:absolute;margin-left:48pt;margin-top:149.95pt;width:313.55pt;height:27.75pt;z-index:251757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" filled="f" stroked="f">
                <v:textbox>
                  <w:txbxContent>
                    <w:p w14:paraId="45796177" w14:textId="6469DADB" w:rsidR="009F349D" w:rsidRPr="00675994" w:rsidRDefault="009F349D" w:rsidP="00675994">
                      <w:pPr>
                        <w:jc w:val="center"/>
                        <w:rPr>
                          <w:sz w:val="28"/>
                          <w:szCs w:val="28"/>
                        </w:rPr>
                      </w:pPr>
                      <w:r w:rsidRPr="00675994">
                        <w:rPr>
                          <w:sz w:val="28"/>
                          <w:szCs w:val="28"/>
                        </w:rPr>
                        <w:t>Three Dimensional Athletics</w:t>
                      </w:r>
                    </w:p>
                  </w:txbxContent>
                </v:textbox>
                <w10:wrap type="through" anchorx="page" anchory="page"/>
              </v:shape>
            </w:pict>
          </mc:Fallback>
        </mc:AlternateContent>
      </w:r>
      <w:r w:rsidR="008615E9">
        <w:rPr>
          <w:noProof/>
        </w:rPr>
        <w:drawing>
          <wp:anchor distT="0" distB="0" distL="114300" distR="114300" simplePos="0" relativeHeight="251730432" behindDoc="0" locked="0" layoutInCell="1" allowOverlap="1" wp14:anchorId="1F16A0CC" wp14:editId="0B0CE030">
            <wp:simplePos x="0" y="0"/>
            <wp:positionH relativeFrom="page">
              <wp:posOffset>1260475</wp:posOffset>
            </wp:positionH>
            <wp:positionV relativeFrom="page">
              <wp:posOffset>7543165</wp:posOffset>
            </wp:positionV>
            <wp:extent cx="3051810" cy="1661160"/>
            <wp:effectExtent l="0" t="0" r="0" b="0"/>
            <wp:wrapThrough wrapText="bothSides">
              <wp:wrapPolygon edited="0">
                <wp:start x="0" y="0"/>
                <wp:lineTo x="0" y="21138"/>
                <wp:lineTo x="21393" y="21138"/>
                <wp:lineTo x="2139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19562112.jpg"/>
                    <pic:cNvPicPr/>
                  </pic:nvPicPr>
                  <pic:blipFill>
                    <a:blip r:embed="rId11">
                      <a:extLst>
                        <a:ext uri="{28A0092B-C50C-407E-A947-70E740481C1C}">
                          <a14:useLocalDpi xmlns:a14="http://schemas.microsoft.com/office/drawing/2010/main" val="0"/>
                        </a:ext>
                      </a:extLst>
                    </a:blip>
                    <a:stretch>
                      <a:fillRect/>
                    </a:stretch>
                  </pic:blipFill>
                  <pic:spPr>
                    <a:xfrm>
                      <a:off x="0" y="0"/>
                      <a:ext cx="3051810" cy="1661160"/>
                    </a:xfrm>
                    <a:prstGeom prst="rect">
                      <a:avLst/>
                    </a:prstGeom>
                  </pic:spPr>
                </pic:pic>
              </a:graphicData>
            </a:graphic>
          </wp:anchor>
        </w:drawing>
      </w:r>
      <w:r w:rsidR="00CD53BE" w:rsidRPr="00173505">
        <w:rPr>
          <w:noProof/>
        </w:rPr>
        <mc:AlternateContent>
          <mc:Choice Requires="wps">
            <w:drawing>
              <wp:anchor distT="0" distB="0" distL="114300" distR="114300" simplePos="0" relativeHeight="251739648" behindDoc="0" locked="0" layoutInCell="1" allowOverlap="1" wp14:anchorId="3243283A" wp14:editId="22FB2ED6">
                <wp:simplePos x="0" y="0"/>
                <wp:positionH relativeFrom="page">
                  <wp:posOffset>5486400</wp:posOffset>
                </wp:positionH>
                <wp:positionV relativeFrom="page">
                  <wp:posOffset>762000</wp:posOffset>
                </wp:positionV>
                <wp:extent cx="1828800" cy="1097280"/>
                <wp:effectExtent l="0" t="0" r="0" b="0"/>
                <wp:wrapThrough wrapText="bothSides">
                  <wp:wrapPolygon edited="0">
                    <wp:start x="0" y="0"/>
                    <wp:lineTo x="0" y="21000"/>
                    <wp:lineTo x="21300" y="21000"/>
                    <wp:lineTo x="21300" y="0"/>
                    <wp:lineTo x="0" y="0"/>
                  </wp:wrapPolygon>
                </wp:wrapThrough>
                <wp:docPr id="60" name="Rectangle 60"/>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3F71FC2" w14:textId="77777777" w:rsidR="009F349D" w:rsidRPr="0051404F" w:rsidRDefault="009F349D" w:rsidP="00CD53BE">
                            <w:pPr>
                              <w:pStyle w:val="Subtitle"/>
                              <w:spacing w:line="240" w:lineRule="auto"/>
                              <w:jc w:val="center"/>
                              <w:rPr>
                                <w:rFonts w:hint="eastAsia"/>
                                <w:color w:val="auto"/>
                              </w:rPr>
                            </w:pPr>
                            <w:r w:rsidRPr="0051404F">
                              <w:rPr>
                                <w:color w:val="auto"/>
                              </w:rPr>
                              <w:t>Instructional practices for teaching science skills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283A" id="Rectangle 60" o:spid="_x0000_s1053" style="position:absolute;margin-left:6in;margin-top:60pt;width:2in;height:86.4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" fillcolor="#94b2cd [1940]" stroked="f" strokeweight="1.5pt">
                <v:textbox inset=",7.2pt,,7.2pt">
                  <w:txbxContent>
                    <w:p w14:paraId="53F71FC2" w14:textId="77777777" w:rsidR="009F349D" w:rsidRPr="0051404F" w:rsidRDefault="009F349D" w:rsidP="00CD53BE">
                      <w:pPr>
                        <w:pStyle w:val="Subtitle"/>
                        <w:spacing w:line="240" w:lineRule="auto"/>
                        <w:jc w:val="center"/>
                        <w:rPr>
                          <w:rFonts w:hint="eastAsia"/>
                          <w:color w:val="auto"/>
                        </w:rPr>
                      </w:pPr>
                      <w:r w:rsidRPr="0051404F">
                        <w:rPr>
                          <w:color w:val="auto"/>
                        </w:rPr>
                        <w:t>Instructional practices for teaching science skills</w:t>
                      </w:r>
                    </w:p>
                  </w:txbxContent>
                </v:textbox>
                <w10:wrap type="through" anchorx="page" anchory="page"/>
              </v:rect>
            </w:pict>
          </mc:Fallback>
        </mc:AlternateContent>
      </w:r>
      <w:r w:rsidR="00CD53BE">
        <w:rPr>
          <w:noProof/>
        </w:rPr>
        <mc:AlternateContent>
          <mc:Choice Requires="wps">
            <w:drawing>
              <wp:anchor distT="0" distB="0" distL="114300" distR="114300" simplePos="0" relativeHeight="251737600" behindDoc="0" locked="0" layoutInCell="1" allowOverlap="1" wp14:anchorId="4D37CBA7" wp14:editId="75A2BF22">
                <wp:simplePos x="0" y="0"/>
                <wp:positionH relativeFrom="page">
                  <wp:posOffset>5099685</wp:posOffset>
                </wp:positionH>
                <wp:positionV relativeFrom="page">
                  <wp:posOffset>4340860</wp:posOffset>
                </wp:positionV>
                <wp:extent cx="2215515" cy="2582454"/>
                <wp:effectExtent l="0" t="0" r="0" b="8890"/>
                <wp:wrapThrough wrapText="bothSides">
                  <wp:wrapPolygon edited="0">
                    <wp:start x="248" y="0"/>
                    <wp:lineTo x="248" y="21462"/>
                    <wp:lineTo x="21049" y="21462"/>
                    <wp:lineTo x="21049" y="0"/>
                    <wp:lineTo x="248" y="0"/>
                  </wp:wrapPolygon>
                </wp:wrapThrough>
                <wp:docPr id="58" name="Text Box 58"/>
                <wp:cNvGraphicFramePr/>
                <a:graphic xmlns:a="http://schemas.openxmlformats.org/drawingml/2006/main">
                  <a:graphicData uri="http://schemas.microsoft.com/office/word/2010/wordprocessingShape">
                    <wps:wsp>
                      <wps:cNvSpPr txBox="1"/>
                      <wps:spPr>
                        <a:xfrm>
                          <a:off x="0" y="0"/>
                          <a:ext cx="2215515" cy="25824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0FE9B90" w14:textId="77777777" w:rsidR="009F349D" w:rsidRDefault="009F349D" w:rsidP="00294601">
                            <w:pPr>
                              <w:jc w:val="center"/>
                            </w:pPr>
                          </w:p>
                          <w:p w14:paraId="53115328" w14:textId="40227957" w:rsidR="009F349D" w:rsidRDefault="009F349D" w:rsidP="00294601">
                            <w:pPr>
                              <w:jc w:val="center"/>
                            </w:pPr>
                            <w:r>
                              <w:t>FORMATIVE ASSESSMENTS</w:t>
                            </w:r>
                          </w:p>
                          <w:p w14:paraId="0595E2B7" w14:textId="76BC7BD8" w:rsidR="009F349D" w:rsidRDefault="009F349D" w:rsidP="00294601">
                            <w:pPr>
                              <w:spacing w:after="0" w:line="240" w:lineRule="auto"/>
                              <w:jc w:val="center"/>
                            </w:pPr>
                            <w:r>
                              <w:t>Content- Use vocabulary quizzes, problem sets, and free response questions.</w:t>
                            </w:r>
                          </w:p>
                          <w:p w14:paraId="7AA5199C" w14:textId="77777777" w:rsidR="009F349D" w:rsidRDefault="009F349D" w:rsidP="00294601">
                            <w:pPr>
                              <w:spacing w:after="0" w:line="240" w:lineRule="auto"/>
                              <w:jc w:val="center"/>
                            </w:pPr>
                          </w:p>
                          <w:p w14:paraId="336C8718" w14:textId="53E95FEC" w:rsidR="009F349D" w:rsidRDefault="009F349D" w:rsidP="00294601">
                            <w:pPr>
                              <w:spacing w:after="0" w:line="240" w:lineRule="auto"/>
                              <w:jc w:val="center"/>
                            </w:pPr>
                            <w:r>
                              <w:t>Skills- Use CER (claim, evidence, reasoning) statements, exit tickets, and walk around rubrics.</w:t>
                            </w:r>
                          </w:p>
                          <w:p w14:paraId="58CF3A5B" w14:textId="77777777" w:rsidR="009F349D" w:rsidRDefault="009F349D" w:rsidP="00294601">
                            <w:pPr>
                              <w:spacing w:after="0" w:line="240" w:lineRule="auto"/>
                              <w:jc w:val="center"/>
                            </w:pPr>
                          </w:p>
                          <w:p w14:paraId="65877850" w14:textId="6658C0CE" w:rsidR="009F349D" w:rsidRDefault="009F349D" w:rsidP="00294601">
                            <w:pPr>
                              <w:spacing w:after="0" w:line="240" w:lineRule="auto"/>
                              <w:jc w:val="center"/>
                            </w:pPr>
                            <w:r>
                              <w:t>CCC- Use performance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7CBA7" id="Text Box 58" o:spid="_x0000_s1054" type="#_x0000_t202" style="position:absolute;margin-left:401.55pt;margin-top:341.8pt;width:174.45pt;height:203.35pt;z-index:251737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" filled="f" stroked="f">
                <v:textbox>
                  <w:txbxContent>
                    <w:p w14:paraId="20FE9B90" w14:textId="77777777" w:rsidR="009F349D" w:rsidRDefault="009F349D" w:rsidP="00294601">
                      <w:pPr>
                        <w:jc w:val="center"/>
                      </w:pPr>
                    </w:p>
                    <w:p w14:paraId="53115328" w14:textId="40227957" w:rsidR="009F349D" w:rsidRDefault="009F349D" w:rsidP="00294601">
                      <w:pPr>
                        <w:jc w:val="center"/>
                      </w:pPr>
                      <w:r>
                        <w:t>FORMATIVE ASSESSMENTS</w:t>
                      </w:r>
                    </w:p>
                    <w:p w14:paraId="0595E2B7" w14:textId="76BC7BD8" w:rsidR="009F349D" w:rsidRDefault="009F349D" w:rsidP="00294601">
                      <w:pPr>
                        <w:spacing w:after="0" w:line="240" w:lineRule="auto"/>
                        <w:jc w:val="center"/>
                      </w:pPr>
                      <w:r>
                        <w:t>Content- Use vocabulary quizzes, problem sets, and free response questions.</w:t>
                      </w:r>
                    </w:p>
                    <w:p w14:paraId="7AA5199C" w14:textId="77777777" w:rsidR="009F349D" w:rsidRDefault="009F349D" w:rsidP="00294601">
                      <w:pPr>
                        <w:spacing w:after="0" w:line="240" w:lineRule="auto"/>
                        <w:jc w:val="center"/>
                      </w:pPr>
                    </w:p>
                    <w:p w14:paraId="336C8718" w14:textId="53E95FEC" w:rsidR="009F349D" w:rsidRDefault="009F349D" w:rsidP="00294601">
                      <w:pPr>
                        <w:spacing w:after="0" w:line="240" w:lineRule="auto"/>
                        <w:jc w:val="center"/>
                      </w:pPr>
                      <w:r>
                        <w:t>Skills- Use CER (claim, evidence, reasoning) statements, exit tickets, and walk around rubrics.</w:t>
                      </w:r>
                    </w:p>
                    <w:p w14:paraId="58CF3A5B" w14:textId="77777777" w:rsidR="009F349D" w:rsidRDefault="009F349D" w:rsidP="00294601">
                      <w:pPr>
                        <w:spacing w:after="0" w:line="240" w:lineRule="auto"/>
                        <w:jc w:val="center"/>
                      </w:pPr>
                    </w:p>
                    <w:p w14:paraId="65877850" w14:textId="6658C0CE" w:rsidR="009F349D" w:rsidRDefault="009F349D" w:rsidP="00294601">
                      <w:pPr>
                        <w:spacing w:after="0" w:line="240" w:lineRule="auto"/>
                        <w:jc w:val="center"/>
                      </w:pPr>
                      <w:r>
                        <w:t>CCC- Use performance tasks</w:t>
                      </w:r>
                    </w:p>
                  </w:txbxContent>
                </v:textbox>
                <w10:wrap type="through" anchorx="page" anchory="page"/>
              </v:shape>
            </w:pict>
          </mc:Fallback>
        </mc:AlternateContent>
      </w:r>
      <w:r w:rsidR="00CD53BE">
        <w:rPr>
          <w:noProof/>
        </w:rPr>
        <mc:AlternateContent>
          <mc:Choice Requires="wps">
            <w:drawing>
              <wp:anchor distT="0" distB="0" distL="114300" distR="114300" simplePos="0" relativeHeight="251723264" behindDoc="0" locked="0" layoutInCell="1" allowOverlap="1" wp14:anchorId="62B5230A" wp14:editId="5E45CF1B">
                <wp:simplePos x="0" y="0"/>
                <wp:positionH relativeFrom="page">
                  <wp:posOffset>5163820</wp:posOffset>
                </wp:positionH>
                <wp:positionV relativeFrom="page">
                  <wp:posOffset>7240270</wp:posOffset>
                </wp:positionV>
                <wp:extent cx="2151380" cy="2360930"/>
                <wp:effectExtent l="0" t="0" r="33020" b="26670"/>
                <wp:wrapThrough wrapText="bothSides">
                  <wp:wrapPolygon edited="0">
                    <wp:start x="0" y="0"/>
                    <wp:lineTo x="0" y="21612"/>
                    <wp:lineTo x="21677" y="21612"/>
                    <wp:lineTo x="21677"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2151380" cy="2360930"/>
                        </a:xfrm>
                        <a:prstGeom prst="rect">
                          <a:avLst/>
                        </a:prstGeom>
                        <a:solidFill>
                          <a:schemeClr val="tx2">
                            <a:lumMod val="60000"/>
                            <a:lumOff val="40000"/>
                          </a:schemeClr>
                        </a:solidFill>
                        <a:ln>
                          <a:solidFill>
                            <a:schemeClr val="bg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4ED080" w14:textId="61F02900" w:rsidR="009F349D" w:rsidRPr="00A14CC6" w:rsidRDefault="009F349D" w:rsidP="0036174B">
                            <w:pPr>
                              <w:jc w:val="center"/>
                              <w:rPr>
                                <w:rFonts w:ascii="Arial Black" w:hAnsi="Arial Black"/>
                                <w:color w:val="FFFFFF" w:themeColor="background1"/>
                                <w:sz w:val="16"/>
                                <w:szCs w:val="16"/>
                              </w:rPr>
                            </w:pPr>
                            <w:r>
                              <w:rPr>
                                <w:rFonts w:ascii="Arial Black" w:hAnsi="Arial Black"/>
                                <w:color w:val="FFFFFF" w:themeColor="background1"/>
                                <w:sz w:val="16"/>
                                <w:szCs w:val="16"/>
                              </w:rPr>
                              <w:t>CROSS CUTTING CONCEPTS</w:t>
                            </w:r>
                          </w:p>
                          <w:p w14:paraId="1EA19F89" w14:textId="25DF81DE"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1.  Patterns</w:t>
                            </w:r>
                          </w:p>
                          <w:p w14:paraId="397206DD" w14:textId="503625C8"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2.  Cause and Effect</w:t>
                            </w:r>
                          </w:p>
                          <w:p w14:paraId="667E19AF" w14:textId="14E6D214"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3.  Scale, Proportion, and Quantity</w:t>
                            </w:r>
                          </w:p>
                          <w:p w14:paraId="0EAC40C5" w14:textId="441ADBDE"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4.  Systems</w:t>
                            </w:r>
                          </w:p>
                          <w:p w14:paraId="013D7227" w14:textId="06C2D2F2"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5.  Energy and Matter</w:t>
                            </w:r>
                          </w:p>
                          <w:p w14:paraId="2D50F891" w14:textId="7619E2F6"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6.  Structure and Function</w:t>
                            </w:r>
                          </w:p>
                          <w:p w14:paraId="165CA793" w14:textId="539437E4"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7.  Stability and Change</w:t>
                            </w:r>
                          </w:p>
                          <w:p w14:paraId="7B9569A9" w14:textId="783109C8" w:rsidR="009F349D" w:rsidRPr="00A14CC6" w:rsidRDefault="009F349D" w:rsidP="0036174B">
                            <w:pPr>
                              <w:spacing w:line="240" w:lineRule="auto"/>
                              <w:rPr>
                                <w:rFonts w:ascii="Arial Black" w:hAnsi="Arial Black"/>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230A" id="Text Box 47" o:spid="_x0000_s1055" type="#_x0000_t202" style="position:absolute;margin-left:406.6pt;margin-top:570.1pt;width:169.4pt;height:185.9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" fillcolor="#5b63b7 [1951]" strokecolor="white [3212]">
                <v:textbox>
                  <w:txbxContent>
                    <w:p w14:paraId="444ED080" w14:textId="61F02900" w:rsidR="009F349D" w:rsidRPr="00A14CC6" w:rsidRDefault="009F349D" w:rsidP="0036174B">
                      <w:pPr>
                        <w:jc w:val="center"/>
                        <w:rPr>
                          <w:rFonts w:ascii="Arial Black" w:hAnsi="Arial Black"/>
                          <w:color w:val="FFFFFF" w:themeColor="background1"/>
                          <w:sz w:val="16"/>
                          <w:szCs w:val="16"/>
                        </w:rPr>
                      </w:pPr>
                      <w:r>
                        <w:rPr>
                          <w:rFonts w:ascii="Arial Black" w:hAnsi="Arial Black"/>
                          <w:color w:val="FFFFFF" w:themeColor="background1"/>
                          <w:sz w:val="16"/>
                          <w:szCs w:val="16"/>
                        </w:rPr>
                        <w:t>CROSS CUTTING CONCEPTS</w:t>
                      </w:r>
                    </w:p>
                    <w:p w14:paraId="1EA19F89" w14:textId="25DF81DE"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1.  Patterns</w:t>
                      </w:r>
                    </w:p>
                    <w:p w14:paraId="397206DD" w14:textId="503625C8"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2.  Cause and Effect</w:t>
                      </w:r>
                    </w:p>
                    <w:p w14:paraId="667E19AF" w14:textId="14E6D214"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3.  Scale, Proportion, and Quantity</w:t>
                      </w:r>
                    </w:p>
                    <w:p w14:paraId="0EAC40C5" w14:textId="441ADBDE"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4.  Systems</w:t>
                      </w:r>
                    </w:p>
                    <w:p w14:paraId="013D7227" w14:textId="06C2D2F2"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5.  Energy and Matter</w:t>
                      </w:r>
                    </w:p>
                    <w:p w14:paraId="2D50F891" w14:textId="7619E2F6"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6.  Structure and Function</w:t>
                      </w:r>
                    </w:p>
                    <w:p w14:paraId="165CA793" w14:textId="539437E4" w:rsidR="009F349D" w:rsidRPr="00A14CC6" w:rsidRDefault="009F349D" w:rsidP="0036174B">
                      <w:pPr>
                        <w:spacing w:line="240" w:lineRule="auto"/>
                        <w:rPr>
                          <w:rFonts w:ascii="Arial Black" w:hAnsi="Arial Black"/>
                          <w:color w:val="FFFFFF" w:themeColor="background1"/>
                          <w:sz w:val="16"/>
                          <w:szCs w:val="16"/>
                        </w:rPr>
                      </w:pPr>
                      <w:r>
                        <w:rPr>
                          <w:rFonts w:ascii="Arial Black" w:hAnsi="Arial Black"/>
                          <w:color w:val="FFFFFF" w:themeColor="background1"/>
                          <w:sz w:val="16"/>
                          <w:szCs w:val="16"/>
                        </w:rPr>
                        <w:t>7.  Stability and Change</w:t>
                      </w:r>
                    </w:p>
                    <w:p w14:paraId="7B9569A9" w14:textId="783109C8" w:rsidR="009F349D" w:rsidRPr="00A14CC6" w:rsidRDefault="009F349D" w:rsidP="0036174B">
                      <w:pPr>
                        <w:spacing w:line="240" w:lineRule="auto"/>
                        <w:rPr>
                          <w:rFonts w:ascii="Arial Black" w:hAnsi="Arial Black"/>
                          <w:color w:val="FFFFFF" w:themeColor="background1"/>
                          <w:sz w:val="16"/>
                          <w:szCs w:val="16"/>
                        </w:rPr>
                      </w:pPr>
                    </w:p>
                  </w:txbxContent>
                </v:textbox>
                <w10:wrap type="through" anchorx="page" anchory="page"/>
              </v:shape>
            </w:pict>
          </mc:Fallback>
        </mc:AlternateContent>
      </w:r>
      <w:r w:rsidR="00BC21FC">
        <w:rPr>
          <w:noProof/>
        </w:rPr>
        <mc:AlternateContent>
          <mc:Choice Requires="wps">
            <w:drawing>
              <wp:anchor distT="0" distB="0" distL="114300" distR="114300" simplePos="0" relativeHeight="251731456" behindDoc="0" locked="0" layoutInCell="1" allowOverlap="1" wp14:anchorId="1D580D8B" wp14:editId="43D73A36">
                <wp:simplePos x="0" y="0"/>
                <wp:positionH relativeFrom="page">
                  <wp:posOffset>1429385</wp:posOffset>
                </wp:positionH>
                <wp:positionV relativeFrom="page">
                  <wp:posOffset>8544560</wp:posOffset>
                </wp:positionV>
                <wp:extent cx="821055" cy="267335"/>
                <wp:effectExtent l="0" t="0" r="0" b="12065"/>
                <wp:wrapThrough wrapText="bothSides">
                  <wp:wrapPolygon edited="0">
                    <wp:start x="668" y="0"/>
                    <wp:lineTo x="668" y="20523"/>
                    <wp:lineTo x="20046" y="20523"/>
                    <wp:lineTo x="20046" y="0"/>
                    <wp:lineTo x="668" y="0"/>
                  </wp:wrapPolygon>
                </wp:wrapThrough>
                <wp:docPr id="54" name="Text Box 54"/>
                <wp:cNvGraphicFramePr/>
                <a:graphic xmlns:a="http://schemas.openxmlformats.org/drawingml/2006/main">
                  <a:graphicData uri="http://schemas.microsoft.com/office/word/2010/wordprocessingShape">
                    <wps:wsp>
                      <wps:cNvSpPr txBox="1"/>
                      <wps:spPr>
                        <a:xfrm>
                          <a:off x="0" y="0"/>
                          <a:ext cx="821055" cy="267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77A7225" w14:textId="0E20B8C5" w:rsidR="009F349D" w:rsidRPr="00BC21FC" w:rsidRDefault="009F349D">
                            <w:pPr>
                              <w:rPr>
                                <w:color w:val="FFFFFF" w:themeColor="background1"/>
                              </w:rPr>
                            </w:pPr>
                            <w:r w:rsidRPr="00BC21FC">
                              <w:rPr>
                                <w:color w:val="FFFFFF" w:themeColor="background1"/>
                              </w:rPr>
                              <w:t>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0D8B" id="Text Box 54" o:spid="_x0000_s1056" type="#_x0000_t202" style="position:absolute;margin-left:112.55pt;margin-top:672.8pt;width:64.65pt;height:21.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" filled="f" stroked="f">
                <v:textbox>
                  <w:txbxContent>
                    <w:p w14:paraId="677A7225" w14:textId="0E20B8C5" w:rsidR="009F349D" w:rsidRPr="00BC21FC" w:rsidRDefault="009F349D">
                      <w:pPr>
                        <w:rPr>
                          <w:color w:val="FFFFFF" w:themeColor="background1"/>
                        </w:rPr>
                      </w:pPr>
                      <w:r w:rsidRPr="00BC21FC">
                        <w:rPr>
                          <w:color w:val="FFFFFF" w:themeColor="background1"/>
                        </w:rPr>
                        <w:t>CONTENT</w:t>
                      </w:r>
                    </w:p>
                  </w:txbxContent>
                </v:textbox>
                <w10:wrap type="through" anchorx="page" anchory="page"/>
              </v:shape>
            </w:pict>
          </mc:Fallback>
        </mc:AlternateContent>
      </w:r>
      <w:r w:rsidR="00BC21FC">
        <w:rPr>
          <w:noProof/>
        </w:rPr>
        <mc:AlternateContent>
          <mc:Choice Requires="wps">
            <w:drawing>
              <wp:anchor distT="0" distB="0" distL="114300" distR="114300" simplePos="0" relativeHeight="251733504" behindDoc="0" locked="0" layoutInCell="1" allowOverlap="1" wp14:anchorId="75C9674A" wp14:editId="07574067">
                <wp:simplePos x="0" y="0"/>
                <wp:positionH relativeFrom="page">
                  <wp:posOffset>2489835</wp:posOffset>
                </wp:positionH>
                <wp:positionV relativeFrom="page">
                  <wp:posOffset>8544560</wp:posOffset>
                </wp:positionV>
                <wp:extent cx="588645" cy="267335"/>
                <wp:effectExtent l="0" t="0" r="0" b="12065"/>
                <wp:wrapThrough wrapText="bothSides">
                  <wp:wrapPolygon edited="0">
                    <wp:start x="932" y="0"/>
                    <wp:lineTo x="932" y="20523"/>
                    <wp:lineTo x="19573" y="20523"/>
                    <wp:lineTo x="19573" y="0"/>
                    <wp:lineTo x="932" y="0"/>
                  </wp:wrapPolygon>
                </wp:wrapThrough>
                <wp:docPr id="55" name="Text Box 55"/>
                <wp:cNvGraphicFramePr/>
                <a:graphic xmlns:a="http://schemas.openxmlformats.org/drawingml/2006/main">
                  <a:graphicData uri="http://schemas.microsoft.com/office/word/2010/wordprocessingShape">
                    <wps:wsp>
                      <wps:cNvSpPr txBox="1"/>
                      <wps:spPr>
                        <a:xfrm>
                          <a:off x="0" y="0"/>
                          <a:ext cx="588645" cy="267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B3BFB81" w14:textId="7FC2635F" w:rsidR="009F349D" w:rsidRPr="00BC21FC" w:rsidRDefault="009F349D" w:rsidP="00BC21FC">
                            <w:pPr>
                              <w:rPr>
                                <w:color w:val="FFFFFF" w:themeColor="background1"/>
                              </w:rPr>
                            </w:pPr>
                            <w:r w:rsidRPr="00BC21FC">
                              <w:rPr>
                                <w:color w:val="FFFFFF" w:themeColor="background1"/>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674A" id="Text Box 55" o:spid="_x0000_s1057" type="#_x0000_t202" style="position:absolute;margin-left:196.05pt;margin-top:672.8pt;width:46.35pt;height:21.0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" filled="f" stroked="f">
                <v:textbox>
                  <w:txbxContent>
                    <w:p w14:paraId="2B3BFB81" w14:textId="7FC2635F" w:rsidR="009F349D" w:rsidRPr="00BC21FC" w:rsidRDefault="009F349D" w:rsidP="00BC21FC">
                      <w:pPr>
                        <w:rPr>
                          <w:color w:val="FFFFFF" w:themeColor="background1"/>
                        </w:rPr>
                      </w:pPr>
                      <w:r w:rsidRPr="00BC21FC">
                        <w:rPr>
                          <w:color w:val="FFFFFF" w:themeColor="background1"/>
                        </w:rPr>
                        <w:t>SKILLS</w:t>
                      </w:r>
                    </w:p>
                  </w:txbxContent>
                </v:textbox>
                <w10:wrap type="through" anchorx="page" anchory="page"/>
              </v:shape>
            </w:pict>
          </mc:Fallback>
        </mc:AlternateContent>
      </w:r>
      <w:r w:rsidR="00BC21FC">
        <w:rPr>
          <w:noProof/>
        </w:rPr>
        <mc:AlternateContent>
          <mc:Choice Requires="wps">
            <w:drawing>
              <wp:anchor distT="0" distB="0" distL="114300" distR="114300" simplePos="0" relativeHeight="251735552" behindDoc="0" locked="0" layoutInCell="1" allowOverlap="1" wp14:anchorId="1BF87AFA" wp14:editId="0F08E419">
                <wp:simplePos x="0" y="0"/>
                <wp:positionH relativeFrom="page">
                  <wp:posOffset>3503295</wp:posOffset>
                </wp:positionH>
                <wp:positionV relativeFrom="page">
                  <wp:posOffset>8544560</wp:posOffset>
                </wp:positionV>
                <wp:extent cx="501650" cy="267335"/>
                <wp:effectExtent l="0" t="0" r="0" b="12065"/>
                <wp:wrapThrough wrapText="bothSides">
                  <wp:wrapPolygon edited="0">
                    <wp:start x="1094" y="0"/>
                    <wp:lineTo x="1094" y="20523"/>
                    <wp:lineTo x="19686" y="20523"/>
                    <wp:lineTo x="19686" y="0"/>
                    <wp:lineTo x="1094" y="0"/>
                  </wp:wrapPolygon>
                </wp:wrapThrough>
                <wp:docPr id="56" name="Text Box 56"/>
                <wp:cNvGraphicFramePr/>
                <a:graphic xmlns:a="http://schemas.openxmlformats.org/drawingml/2006/main">
                  <a:graphicData uri="http://schemas.microsoft.com/office/word/2010/wordprocessingShape">
                    <wps:wsp>
                      <wps:cNvSpPr txBox="1"/>
                      <wps:spPr>
                        <a:xfrm>
                          <a:off x="0" y="0"/>
                          <a:ext cx="501650" cy="267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8686BA1" w14:textId="0162B3A2" w:rsidR="009F349D" w:rsidRPr="00BC21FC" w:rsidRDefault="009F349D" w:rsidP="00BC21FC">
                            <w:pPr>
                              <w:rPr>
                                <w:color w:val="FFFFFF" w:themeColor="background1"/>
                              </w:rPr>
                            </w:pPr>
                            <w:r w:rsidRPr="00BC21FC">
                              <w:rPr>
                                <w:color w:val="FFFFFF" w:themeColor="background1"/>
                              </w:rPr>
                              <w:t>CCC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7AFA" id="Text Box 56" o:spid="_x0000_s1058" type="#_x0000_t202" style="position:absolute;margin-left:275.85pt;margin-top:672.8pt;width:39.5pt;height:21.0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" filled="f" stroked="f">
                <v:textbox>
                  <w:txbxContent>
                    <w:p w14:paraId="08686BA1" w14:textId="0162B3A2" w:rsidR="009F349D" w:rsidRPr="00BC21FC" w:rsidRDefault="009F349D" w:rsidP="00BC21FC">
                      <w:pPr>
                        <w:rPr>
                          <w:color w:val="FFFFFF" w:themeColor="background1"/>
                        </w:rPr>
                      </w:pPr>
                      <w:r w:rsidRPr="00BC21FC">
                        <w:rPr>
                          <w:color w:val="FFFFFF" w:themeColor="background1"/>
                        </w:rPr>
                        <w:t>CCC</w:t>
                      </w:r>
                    </w:p>
                  </w:txbxContent>
                </v:textbox>
                <w10:wrap type="through" anchorx="page" anchory="page"/>
              </v:shape>
            </w:pict>
          </mc:Fallback>
        </mc:AlternateContent>
      </w:r>
      <w:r w:rsidR="00B840CC" w:rsidRPr="00120A6F">
        <w:rPr>
          <w:i/>
          <w:noProof/>
          <w:color w:val="77697A" w:themeColor="accent6" w:themeShade="BF"/>
        </w:rPr>
        <mc:AlternateContent>
          <mc:Choice Requires="wps">
            <w:drawing>
              <wp:anchor distT="0" distB="0" distL="114300" distR="114300" simplePos="0" relativeHeight="251727360" behindDoc="0" locked="0" layoutInCell="1" allowOverlap="1" wp14:anchorId="3D022F31" wp14:editId="22F5C2AA">
                <wp:simplePos x="0" y="0"/>
                <wp:positionH relativeFrom="page">
                  <wp:posOffset>5486400</wp:posOffset>
                </wp:positionH>
                <wp:positionV relativeFrom="page">
                  <wp:posOffset>1904365</wp:posOffset>
                </wp:positionV>
                <wp:extent cx="1828800" cy="2360295"/>
                <wp:effectExtent l="0" t="0" r="0" b="1905"/>
                <wp:wrapThrough wrapText="bothSides">
                  <wp:wrapPolygon edited="0">
                    <wp:start x="0" y="0"/>
                    <wp:lineTo x="0" y="21385"/>
                    <wp:lineTo x="21300" y="21385"/>
                    <wp:lineTo x="21300" y="0"/>
                    <wp:lineTo x="0" y="0"/>
                  </wp:wrapPolygon>
                </wp:wrapThrough>
                <wp:docPr id="49" name="Rectangle 49"/>
                <wp:cNvGraphicFramePr/>
                <a:graphic xmlns:a="http://schemas.openxmlformats.org/drawingml/2006/main">
                  <a:graphicData uri="http://schemas.microsoft.com/office/word/2010/wordprocessingShape">
                    <wps:wsp>
                      <wps:cNvSpPr/>
                      <wps:spPr>
                        <a:xfrm>
                          <a:off x="0" y="0"/>
                          <a:ext cx="1828800" cy="2360295"/>
                        </a:xfrm>
                        <a:prstGeom prst="rect">
                          <a:avLst/>
                        </a:prstGeom>
                        <a:solidFill>
                          <a:schemeClr val="accent4"/>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7EB97E12" w14:textId="05C217A6" w:rsidR="009F349D" w:rsidRPr="0051404F" w:rsidRDefault="009F349D" w:rsidP="00B840CC">
                            <w:pPr>
                              <w:pStyle w:val="Quote"/>
                              <w:rPr>
                                <w:color w:val="auto"/>
                              </w:rPr>
                            </w:pPr>
                            <w:r>
                              <w:rPr>
                                <w:color w:val="auto"/>
                              </w:rPr>
                              <w:t xml:space="preserve">  The process of science leads to knowledge and engineering practices lead to solutions.  It is for knowledge and solutions that we practice science and engineering skills. Activities without content are just activities.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2F31" id="Rectangle 49" o:spid="_x0000_s1059" style="position:absolute;margin-left:6in;margin-top:149.95pt;width:2in;height:185.8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" fillcolor="#c5ccc7 [3207]" stroked="f" strokeweight="1.5pt">
                <v:textbox inset=",7.2pt,,7.2pt">
                  <w:txbxContent>
                    <w:p w14:paraId="7EB97E12" w14:textId="05C217A6" w:rsidR="009F349D" w:rsidRPr="0051404F" w:rsidRDefault="009F349D" w:rsidP="00B840CC">
                      <w:pPr>
                        <w:pStyle w:val="Quote"/>
                        <w:rPr>
                          <w:color w:val="auto"/>
                        </w:rPr>
                      </w:pPr>
                      <w:r>
                        <w:rPr>
                          <w:color w:val="auto"/>
                        </w:rPr>
                        <w:t xml:space="preserve">  The process of science leads to knowledge and engineering practices lead to solutions.  It is for knowledge and solutions that we practice science and engineering skills. Activities without content are just activities.</w:t>
                      </w:r>
                    </w:p>
                  </w:txbxContent>
                </v:textbox>
                <w10:wrap type="through" anchorx="page" anchory="page"/>
              </v:rect>
            </w:pict>
          </mc:Fallback>
        </mc:AlternateContent>
      </w:r>
      <w:r w:rsidR="00CD53BE" w:rsidRPr="00CD53BE">
        <w:rPr>
          <w:color w:val="auto"/>
        </w:rPr>
        <w:t xml:space="preserve"> </w:t>
      </w:r>
      <w:r w:rsidR="00B840CC"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721216" behindDoc="0" locked="0" layoutInCell="1" allowOverlap="1" wp14:anchorId="4EB74477" wp14:editId="5DBF6807">
                <wp:simplePos x="0" y="0"/>
                <wp:positionH relativeFrom="page">
                  <wp:posOffset>457200</wp:posOffset>
                </wp:positionH>
                <wp:positionV relativeFrom="page">
                  <wp:posOffset>762000</wp:posOffset>
                </wp:positionV>
                <wp:extent cx="4983480" cy="1097280"/>
                <wp:effectExtent l="0" t="0" r="0" b="0"/>
                <wp:wrapThrough wrapText="bothSides">
                  <wp:wrapPolygon edited="0">
                    <wp:start x="0" y="0"/>
                    <wp:lineTo x="0" y="21000"/>
                    <wp:lineTo x="21468" y="21000"/>
                    <wp:lineTo x="21468" y="0"/>
                    <wp:lineTo x="0" y="0"/>
                  </wp:wrapPolygon>
                </wp:wrapThrough>
                <wp:docPr id="41" name="Rectangle 41"/>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9E696D3" w14:textId="77777777" w:rsidR="009F349D" w:rsidRDefault="009F349D" w:rsidP="0031348F">
                            <w:pPr>
                              <w:pStyle w:val="Title"/>
                              <w:spacing w:before="0"/>
                              <w:rPr>
                                <w:rFonts w:hint="eastAsia"/>
                                <w:sz w:val="56"/>
                                <w:szCs w:val="56"/>
                              </w:rPr>
                            </w:pPr>
                            <w:r w:rsidRPr="00EE694E">
                              <w:rPr>
                                <w:rFonts w:hint="eastAsia"/>
                                <w:sz w:val="56"/>
                                <w:szCs w:val="56"/>
                              </w:rPr>
                              <w:t>T</w:t>
                            </w:r>
                            <w:r w:rsidRPr="00EE694E">
                              <w:rPr>
                                <w:sz w:val="56"/>
                                <w:szCs w:val="56"/>
                              </w:rPr>
                              <w:t>hree dimension</w:t>
                            </w:r>
                            <w:r>
                              <w:rPr>
                                <w:sz w:val="56"/>
                                <w:szCs w:val="56"/>
                              </w:rPr>
                              <w:t>al</w:t>
                            </w:r>
                          </w:p>
                          <w:p w14:paraId="7E34FF8E" w14:textId="2CA1301C" w:rsidR="009F349D" w:rsidRPr="00EE694E" w:rsidRDefault="009F349D" w:rsidP="0031348F">
                            <w:pPr>
                              <w:pStyle w:val="Title"/>
                              <w:spacing w:before="0"/>
                              <w:rPr>
                                <w:rFonts w:hint="eastAsia"/>
                                <w:sz w:val="56"/>
                                <w:szCs w:val="56"/>
                              </w:rPr>
                            </w:pPr>
                            <w:r>
                              <w:rPr>
                                <w:sz w:val="56"/>
                                <w:szCs w:val="56"/>
                              </w:rPr>
                              <w:t>assessments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4477" id="Rectangle 41" o:spid="_x0000_s1060" style="position:absolute;margin-left:36pt;margin-top:60pt;width:392.4pt;height:86.4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" fillcolor="#5080aa [3204]" stroked="f" strokeweight="1.5pt">
                <v:textbox inset=",7.2pt,,7.2pt">
                  <w:txbxContent>
                    <w:p w14:paraId="59E696D3" w14:textId="77777777" w:rsidR="009F349D" w:rsidRDefault="009F349D" w:rsidP="0031348F">
                      <w:pPr>
                        <w:pStyle w:val="Title"/>
                        <w:spacing w:before="0"/>
                        <w:rPr>
                          <w:rFonts w:hint="eastAsia"/>
                          <w:sz w:val="56"/>
                          <w:szCs w:val="56"/>
                        </w:rPr>
                      </w:pPr>
                      <w:r w:rsidRPr="00EE694E">
                        <w:rPr>
                          <w:rFonts w:hint="eastAsia"/>
                          <w:sz w:val="56"/>
                          <w:szCs w:val="56"/>
                        </w:rPr>
                        <w:t>T</w:t>
                      </w:r>
                      <w:r w:rsidRPr="00EE694E">
                        <w:rPr>
                          <w:sz w:val="56"/>
                          <w:szCs w:val="56"/>
                        </w:rPr>
                        <w:t>hree dimension</w:t>
                      </w:r>
                      <w:r>
                        <w:rPr>
                          <w:sz w:val="56"/>
                          <w:szCs w:val="56"/>
                        </w:rPr>
                        <w:t>al</w:t>
                      </w:r>
                    </w:p>
                    <w:p w14:paraId="7E34FF8E" w14:textId="2CA1301C" w:rsidR="009F349D" w:rsidRPr="00EE694E" w:rsidRDefault="009F349D" w:rsidP="0031348F">
                      <w:pPr>
                        <w:pStyle w:val="Title"/>
                        <w:spacing w:before="0"/>
                        <w:rPr>
                          <w:rFonts w:hint="eastAsia"/>
                          <w:sz w:val="56"/>
                          <w:szCs w:val="56"/>
                        </w:rPr>
                      </w:pPr>
                      <w:r>
                        <w:rPr>
                          <w:sz w:val="56"/>
                          <w:szCs w:val="56"/>
                        </w:rPr>
                        <w:t>assessments</w:t>
                      </w:r>
                    </w:p>
                  </w:txbxContent>
                </v:textbox>
                <w10:wrap type="through" anchorx="page" anchory="page"/>
              </v:rect>
            </w:pict>
          </mc:Fallback>
        </mc:AlternateContent>
      </w:r>
      <w:r w:rsidR="00287056">
        <w:rPr>
          <w:noProof/>
        </w:rPr>
        <w:drawing>
          <wp:anchor distT="0" distB="0" distL="114300" distR="114300" simplePos="0" relativeHeight="251750912" behindDoc="0" locked="0" layoutInCell="1" allowOverlap="1" wp14:anchorId="696A677D" wp14:editId="32111F32">
            <wp:simplePos x="0" y="0"/>
            <wp:positionH relativeFrom="page">
              <wp:posOffset>0</wp:posOffset>
            </wp:positionH>
            <wp:positionV relativeFrom="page">
              <wp:posOffset>0</wp:posOffset>
            </wp:positionV>
            <wp:extent cx="228600" cy="228600"/>
            <wp:effectExtent l="0" t="0" r="0" b="0"/>
            <wp:wrapThrough wrapText="bothSides">
              <wp:wrapPolygon edited="0">
                <wp:start x="0" y="0"/>
                <wp:lineTo x="4800" y="19200"/>
                <wp:lineTo x="14400" y="19200"/>
                <wp:lineTo x="19200" y="0"/>
                <wp:lineTo x="0" y="0"/>
              </wp:wrapPolygon>
            </wp:wrapThrough>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056">
        <w:rPr>
          <w:noProof/>
        </w:rPr>
        <w:drawing>
          <wp:anchor distT="0" distB="0" distL="114300" distR="114300" simplePos="0" relativeHeight="251751936" behindDoc="0" locked="0" layoutInCell="1" allowOverlap="1" wp14:anchorId="55E69382" wp14:editId="09B5D3F9">
            <wp:simplePos x="0" y="0"/>
            <wp:positionH relativeFrom="page">
              <wp:posOffset>0</wp:posOffset>
            </wp:positionH>
            <wp:positionV relativeFrom="page">
              <wp:posOffset>0</wp:posOffset>
            </wp:positionV>
            <wp:extent cx="228600" cy="228600"/>
            <wp:effectExtent l="0" t="0" r="0" b="0"/>
            <wp:wrapThrough wrapText="bothSides">
              <wp:wrapPolygon edited="0">
                <wp:start x="0" y="0"/>
                <wp:lineTo x="4800" y="19200"/>
                <wp:lineTo x="14400" y="19200"/>
                <wp:lineTo x="19200" y="0"/>
                <wp:lineTo x="0" y="0"/>
              </wp:wrapPolygon>
            </wp:wrapThrough>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056">
        <w:rPr>
          <w:noProof/>
        </w:rPr>
        <w:drawing>
          <wp:anchor distT="0" distB="0" distL="114300" distR="114300" simplePos="0" relativeHeight="251752960" behindDoc="0" locked="0" layoutInCell="1" allowOverlap="1" wp14:anchorId="1F91A098" wp14:editId="30CAB658">
            <wp:simplePos x="0" y="0"/>
            <wp:positionH relativeFrom="page">
              <wp:posOffset>0</wp:posOffset>
            </wp:positionH>
            <wp:positionV relativeFrom="page">
              <wp:posOffset>0</wp:posOffset>
            </wp:positionV>
            <wp:extent cx="228600" cy="228600"/>
            <wp:effectExtent l="0" t="0" r="0" b="0"/>
            <wp:wrapThrough wrapText="bothSides">
              <wp:wrapPolygon edited="0">
                <wp:start x="0" y="0"/>
                <wp:lineTo x="4800" y="19200"/>
                <wp:lineTo x="14400" y="19200"/>
                <wp:lineTo x="19200" y="0"/>
                <wp:lineTo x="0" y="0"/>
              </wp:wrapPolygon>
            </wp:wrapThrough>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056">
        <w:rPr>
          <w:noProof/>
        </w:rPr>
        <w:drawing>
          <wp:anchor distT="0" distB="0" distL="114300" distR="114300" simplePos="0" relativeHeight="251753984" behindDoc="0" locked="0" layoutInCell="1" allowOverlap="1" wp14:anchorId="6BC2209D" wp14:editId="594EA404">
            <wp:simplePos x="0" y="0"/>
            <wp:positionH relativeFrom="page">
              <wp:posOffset>0</wp:posOffset>
            </wp:positionH>
            <wp:positionV relativeFrom="page">
              <wp:posOffset>0</wp:posOffset>
            </wp:positionV>
            <wp:extent cx="228600" cy="228600"/>
            <wp:effectExtent l="0" t="0" r="0" b="0"/>
            <wp:wrapThrough wrapText="bothSides">
              <wp:wrapPolygon edited="0">
                <wp:start x="0" y="0"/>
                <wp:lineTo x="4800" y="19200"/>
                <wp:lineTo x="14400" y="19200"/>
                <wp:lineTo x="19200" y="0"/>
                <wp:lineTo x="0" y="0"/>
              </wp:wrapPolygon>
            </wp:wrapThrough>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2F9">
        <w:rPr>
          <w:color w:val="auto"/>
        </w:rPr>
        <w:br w:type="page"/>
      </w:r>
      <w:r w:rsidR="003902F9">
        <w:rPr>
          <w:noProof/>
        </w:rPr>
        <w:lastRenderedPageBreak/>
        <mc:AlternateContent>
          <mc:Choice Requires="wps">
            <w:drawing>
              <wp:anchor distT="0" distB="0" distL="114300" distR="114300" simplePos="0" relativeHeight="251741696" behindDoc="0" locked="0" layoutInCell="1" allowOverlap="1" wp14:anchorId="6D3304EF" wp14:editId="6512BE91">
                <wp:simplePos x="0" y="0"/>
                <wp:positionH relativeFrom="page">
                  <wp:posOffset>953311</wp:posOffset>
                </wp:positionH>
                <wp:positionV relativeFrom="page">
                  <wp:posOffset>1861226</wp:posOffset>
                </wp:positionV>
                <wp:extent cx="6297038" cy="2477310"/>
                <wp:effectExtent l="0" t="0" r="27940" b="37465"/>
                <wp:wrapThrough wrapText="bothSides">
                  <wp:wrapPolygon edited="0">
                    <wp:start x="0" y="0"/>
                    <wp:lineTo x="0" y="21705"/>
                    <wp:lineTo x="21609" y="21705"/>
                    <wp:lineTo x="21609"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6297038" cy="2477310"/>
                        </a:xfrm>
                        <a:prstGeom prst="rect">
                          <a:avLst/>
                        </a:prstGeom>
                        <a:noFill/>
                        <a:ln>
                          <a:solidFill>
                            <a:schemeClr val="tx2">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BCD7C0" w14:textId="77777777" w:rsidR="009F349D" w:rsidRPr="003902F9" w:rsidRDefault="009F349D" w:rsidP="003902F9">
                            <w:pPr>
                              <w:numPr>
                                <w:ilvl w:val="0"/>
                                <w:numId w:val="1"/>
                              </w:numPr>
                            </w:pPr>
                            <w:r w:rsidRPr="003902F9">
                              <w:t>collaborate to investigate and strengthen scientific understanding and skills.</w:t>
                            </w:r>
                          </w:p>
                          <w:p w14:paraId="4EAD8C0F" w14:textId="1A91F7CA" w:rsidR="009F349D" w:rsidRPr="003902F9" w:rsidRDefault="00B37474" w:rsidP="003902F9">
                            <w:pPr>
                              <w:numPr>
                                <w:ilvl w:val="0"/>
                                <w:numId w:val="1"/>
                              </w:numPr>
                            </w:pPr>
                            <w:r>
                              <w:t>recognize that</w:t>
                            </w:r>
                            <w:r w:rsidR="009F349D" w:rsidRPr="003902F9">
                              <w:t xml:space="preserve"> science is integrated in and out of the classroom.</w:t>
                            </w:r>
                          </w:p>
                          <w:p w14:paraId="72E2F4D6" w14:textId="6CDBAE9C" w:rsidR="009F349D" w:rsidRDefault="009F349D" w:rsidP="003902F9">
                            <w:pPr>
                              <w:numPr>
                                <w:ilvl w:val="0"/>
                                <w:numId w:val="1"/>
                              </w:numPr>
                            </w:pPr>
                            <w:r w:rsidRPr="003902F9">
                              <w:t xml:space="preserve">persevere through the challenges of science </w:t>
                            </w:r>
                            <w:r w:rsidR="00B37474">
                              <w:t xml:space="preserve">and </w:t>
                            </w:r>
                            <w:r w:rsidRPr="003902F9">
                              <w:t>accept the difficulties in the science process.</w:t>
                            </w:r>
                          </w:p>
                          <w:p w14:paraId="2091B17E" w14:textId="77777777" w:rsidR="009F349D" w:rsidRPr="003902F9" w:rsidRDefault="009F349D" w:rsidP="003902F9">
                            <w:pPr>
                              <w:numPr>
                                <w:ilvl w:val="0"/>
                                <w:numId w:val="1"/>
                              </w:numPr>
                            </w:pPr>
                            <w:r w:rsidRPr="003902F9">
                              <w:t>demonstrate my curiosity of the natural world by asking questions and seeking answers.</w:t>
                            </w:r>
                          </w:p>
                          <w:p w14:paraId="1052EF4A" w14:textId="77777777" w:rsidR="009F349D" w:rsidRPr="003902F9" w:rsidRDefault="009F349D" w:rsidP="003902F9">
                            <w:pPr>
                              <w:numPr>
                                <w:ilvl w:val="0"/>
                                <w:numId w:val="1"/>
                              </w:numPr>
                            </w:pPr>
                            <w:r w:rsidRPr="003902F9">
                              <w:t>collect, organize, evaluate, and analyze data.</w:t>
                            </w:r>
                          </w:p>
                          <w:p w14:paraId="58B2AC6B" w14:textId="77777777" w:rsidR="009F349D" w:rsidRPr="003902F9" w:rsidRDefault="009F349D" w:rsidP="003902F9">
                            <w:pPr>
                              <w:numPr>
                                <w:ilvl w:val="0"/>
                                <w:numId w:val="1"/>
                              </w:numPr>
                            </w:pPr>
                            <w:r w:rsidRPr="003902F9">
                              <w:t>approach new and complex problems using critical thinking skills.</w:t>
                            </w:r>
                          </w:p>
                          <w:p w14:paraId="598D6A19" w14:textId="77777777" w:rsidR="009F349D" w:rsidRPr="003902F9" w:rsidRDefault="009F349D" w:rsidP="003902F9">
                            <w:pPr>
                              <w:numPr>
                                <w:ilvl w:val="0"/>
                                <w:numId w:val="1"/>
                              </w:numPr>
                            </w:pPr>
                            <w:r w:rsidRPr="003902F9">
                              <w:t>draw reasonable conclusions from evidence.</w:t>
                            </w:r>
                          </w:p>
                          <w:p w14:paraId="212C2A22" w14:textId="77777777" w:rsidR="009F349D" w:rsidRPr="003902F9" w:rsidRDefault="009F349D" w:rsidP="003902F9">
                            <w:pPr>
                              <w:numPr>
                                <w:ilvl w:val="0"/>
                                <w:numId w:val="1"/>
                              </w:numPr>
                            </w:pPr>
                            <w:r w:rsidRPr="003902F9">
                              <w:t>design and conduct an investigation.</w:t>
                            </w:r>
                          </w:p>
                          <w:p w14:paraId="36592727" w14:textId="77777777" w:rsidR="009F349D" w:rsidRPr="003902F9" w:rsidRDefault="009F349D" w:rsidP="003902F9">
                            <w:pPr>
                              <w:numPr>
                                <w:ilvl w:val="0"/>
                                <w:numId w:val="1"/>
                              </w:numPr>
                            </w:pPr>
                            <w:r w:rsidRPr="003902F9">
                              <w:t>communicate and understand science through reading, writing, and verbal discourse.</w:t>
                            </w:r>
                          </w:p>
                          <w:p w14:paraId="52CA4A0C" w14:textId="77777777" w:rsidR="009F349D" w:rsidRPr="003902F9" w:rsidRDefault="009F349D" w:rsidP="003902F9">
                            <w:pPr>
                              <w:numPr>
                                <w:ilvl w:val="0"/>
                                <w:numId w:val="1"/>
                              </w:numPr>
                            </w:pPr>
                          </w:p>
                          <w:p w14:paraId="5920926C" w14:textId="77777777" w:rsidR="009F349D" w:rsidRDefault="009F3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304EF" id="Text Box 62" o:spid="_x0000_s1061" type="#_x0000_t202" style="position:absolute;margin-left:75.05pt;margin-top:146.55pt;width:495.85pt;height:195.05pt;z-index:251741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" filled="f" strokecolor="#121328 [1615]">
                <v:textbox>
                  <w:txbxContent>
                    <w:p w14:paraId="13BCD7C0" w14:textId="77777777" w:rsidR="009F349D" w:rsidRPr="003902F9" w:rsidRDefault="009F349D" w:rsidP="003902F9">
                      <w:pPr>
                        <w:numPr>
                          <w:ilvl w:val="0"/>
                          <w:numId w:val="1"/>
                        </w:numPr>
                      </w:pPr>
                      <w:r w:rsidRPr="003902F9">
                        <w:t>collaborate to investigate and strengthen scientific understanding and skills.</w:t>
                      </w:r>
                    </w:p>
                    <w:p w14:paraId="4EAD8C0F" w14:textId="1A91F7CA" w:rsidR="009F349D" w:rsidRPr="003902F9" w:rsidRDefault="00B37474" w:rsidP="003902F9">
                      <w:pPr>
                        <w:numPr>
                          <w:ilvl w:val="0"/>
                          <w:numId w:val="1"/>
                        </w:numPr>
                      </w:pPr>
                      <w:r>
                        <w:t>recognize that</w:t>
                      </w:r>
                      <w:r w:rsidR="009F349D" w:rsidRPr="003902F9">
                        <w:t xml:space="preserve"> science is integrated in and out of the classroom.</w:t>
                      </w:r>
                    </w:p>
                    <w:p w14:paraId="72E2F4D6" w14:textId="6CDBAE9C" w:rsidR="009F349D" w:rsidRDefault="009F349D" w:rsidP="003902F9">
                      <w:pPr>
                        <w:numPr>
                          <w:ilvl w:val="0"/>
                          <w:numId w:val="1"/>
                        </w:numPr>
                      </w:pPr>
                      <w:r w:rsidRPr="003902F9">
                        <w:t xml:space="preserve">persevere through the challenges of science </w:t>
                      </w:r>
                      <w:r w:rsidR="00B37474">
                        <w:t xml:space="preserve">and </w:t>
                      </w:r>
                      <w:r w:rsidRPr="003902F9">
                        <w:t>accept the difficulties in the science process.</w:t>
                      </w:r>
                    </w:p>
                    <w:p w14:paraId="2091B17E" w14:textId="77777777" w:rsidR="009F349D" w:rsidRPr="003902F9" w:rsidRDefault="009F349D" w:rsidP="003902F9">
                      <w:pPr>
                        <w:numPr>
                          <w:ilvl w:val="0"/>
                          <w:numId w:val="1"/>
                        </w:numPr>
                      </w:pPr>
                      <w:r w:rsidRPr="003902F9">
                        <w:t>demonstrate my curiosity of the natural world by asking questions and seeking answers.</w:t>
                      </w:r>
                    </w:p>
                    <w:p w14:paraId="1052EF4A" w14:textId="77777777" w:rsidR="009F349D" w:rsidRPr="003902F9" w:rsidRDefault="009F349D" w:rsidP="003902F9">
                      <w:pPr>
                        <w:numPr>
                          <w:ilvl w:val="0"/>
                          <w:numId w:val="1"/>
                        </w:numPr>
                      </w:pPr>
                      <w:r w:rsidRPr="003902F9">
                        <w:t>collect, organize, evaluate, and analyze data.</w:t>
                      </w:r>
                    </w:p>
                    <w:p w14:paraId="58B2AC6B" w14:textId="77777777" w:rsidR="009F349D" w:rsidRPr="003902F9" w:rsidRDefault="009F349D" w:rsidP="003902F9">
                      <w:pPr>
                        <w:numPr>
                          <w:ilvl w:val="0"/>
                          <w:numId w:val="1"/>
                        </w:numPr>
                      </w:pPr>
                      <w:r w:rsidRPr="003902F9">
                        <w:t>approach new and complex problems using critical thinking skills.</w:t>
                      </w:r>
                    </w:p>
                    <w:p w14:paraId="598D6A19" w14:textId="77777777" w:rsidR="009F349D" w:rsidRPr="003902F9" w:rsidRDefault="009F349D" w:rsidP="003902F9">
                      <w:pPr>
                        <w:numPr>
                          <w:ilvl w:val="0"/>
                          <w:numId w:val="1"/>
                        </w:numPr>
                      </w:pPr>
                      <w:r w:rsidRPr="003902F9">
                        <w:t>draw reasonable conclusions from evidence.</w:t>
                      </w:r>
                    </w:p>
                    <w:p w14:paraId="212C2A22" w14:textId="77777777" w:rsidR="009F349D" w:rsidRPr="003902F9" w:rsidRDefault="009F349D" w:rsidP="003902F9">
                      <w:pPr>
                        <w:numPr>
                          <w:ilvl w:val="0"/>
                          <w:numId w:val="1"/>
                        </w:numPr>
                      </w:pPr>
                      <w:r w:rsidRPr="003902F9">
                        <w:t>design and conduct an investigation.</w:t>
                      </w:r>
                    </w:p>
                    <w:p w14:paraId="36592727" w14:textId="77777777" w:rsidR="009F349D" w:rsidRPr="003902F9" w:rsidRDefault="009F349D" w:rsidP="003902F9">
                      <w:pPr>
                        <w:numPr>
                          <w:ilvl w:val="0"/>
                          <w:numId w:val="1"/>
                        </w:numPr>
                      </w:pPr>
                      <w:r w:rsidRPr="003902F9">
                        <w:t>communicate and understand science through reading, writing, and verbal discourse.</w:t>
                      </w:r>
                    </w:p>
                    <w:p w14:paraId="52CA4A0C" w14:textId="77777777" w:rsidR="009F349D" w:rsidRPr="003902F9" w:rsidRDefault="009F349D" w:rsidP="003902F9">
                      <w:pPr>
                        <w:numPr>
                          <w:ilvl w:val="0"/>
                          <w:numId w:val="1"/>
                        </w:numPr>
                      </w:pPr>
                    </w:p>
                    <w:p w14:paraId="5920926C" w14:textId="77777777" w:rsidR="009F349D" w:rsidRDefault="009F349D"/>
                  </w:txbxContent>
                </v:textbox>
                <w10:wrap type="through" anchorx="page" anchory="page"/>
              </v:shape>
            </w:pict>
          </mc:Fallback>
        </mc:AlternateContent>
      </w:r>
      <w:r w:rsidR="003902F9">
        <w:rPr>
          <w:noProof/>
        </w:rPr>
        <mc:AlternateContent>
          <mc:Choice Requires="wps">
            <w:drawing>
              <wp:anchor distT="0" distB="0" distL="114300" distR="114300" simplePos="0" relativeHeight="251740672" behindDoc="0" locked="0" layoutInCell="1" allowOverlap="1" wp14:anchorId="69F96C60" wp14:editId="03F46466">
                <wp:simplePos x="0" y="0"/>
                <wp:positionH relativeFrom="page">
                  <wp:posOffset>1303020</wp:posOffset>
                </wp:positionH>
                <wp:positionV relativeFrom="page">
                  <wp:posOffset>1108710</wp:posOffset>
                </wp:positionV>
                <wp:extent cx="5525311" cy="707120"/>
                <wp:effectExtent l="0" t="0" r="0" b="4445"/>
                <wp:wrapThrough wrapText="bothSides">
                  <wp:wrapPolygon edited="0">
                    <wp:start x="99" y="0"/>
                    <wp:lineTo x="99" y="20960"/>
                    <wp:lineTo x="21349" y="20960"/>
                    <wp:lineTo x="21349" y="0"/>
                    <wp:lineTo x="99" y="0"/>
                  </wp:wrapPolygon>
                </wp:wrapThrough>
                <wp:docPr id="61" name="Text Box 61"/>
                <wp:cNvGraphicFramePr/>
                <a:graphic xmlns:a="http://schemas.openxmlformats.org/drawingml/2006/main">
                  <a:graphicData uri="http://schemas.microsoft.com/office/word/2010/wordprocessingShape">
                    <wps:wsp>
                      <wps:cNvSpPr txBox="1"/>
                      <wps:spPr>
                        <a:xfrm>
                          <a:off x="0" y="0"/>
                          <a:ext cx="5525311" cy="707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AB866E" w14:textId="15F6F37A" w:rsidR="009F349D" w:rsidRPr="003902F9" w:rsidRDefault="009F349D" w:rsidP="003902F9">
                            <w:pPr>
                              <w:jc w:val="center"/>
                              <w:rPr>
                                <w:sz w:val="72"/>
                                <w:szCs w:val="72"/>
                              </w:rPr>
                            </w:pPr>
                            <w:r w:rsidRPr="003902F9">
                              <w:rPr>
                                <w:sz w:val="72"/>
                                <w:szCs w:val="72"/>
                              </w:rPr>
                              <w:t>I CAN</w:t>
                            </w:r>
                            <w:r>
                              <w:rPr>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96C60" id="Text Box 61" o:spid="_x0000_s1062" type="#_x0000_t202" style="position:absolute;margin-left:102.6pt;margin-top:87.3pt;width:435.05pt;height:55.7pt;z-index:251740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" filled="f" stroked="f">
                <v:textbox>
                  <w:txbxContent>
                    <w:p w14:paraId="70AB866E" w14:textId="15F6F37A" w:rsidR="009F349D" w:rsidRPr="003902F9" w:rsidRDefault="009F349D" w:rsidP="003902F9">
                      <w:pPr>
                        <w:jc w:val="center"/>
                        <w:rPr>
                          <w:sz w:val="72"/>
                          <w:szCs w:val="72"/>
                        </w:rPr>
                      </w:pPr>
                      <w:r w:rsidRPr="003902F9">
                        <w:rPr>
                          <w:sz w:val="72"/>
                          <w:szCs w:val="72"/>
                        </w:rPr>
                        <w:t>I CAN</w:t>
                      </w:r>
                      <w:r>
                        <w:rPr>
                          <w:sz w:val="72"/>
                          <w:szCs w:val="72"/>
                        </w:rPr>
                        <w:t>….</w:t>
                      </w:r>
                    </w:p>
                  </w:txbxContent>
                </v:textbox>
                <w10:wrap type="through" anchorx="page" anchory="page"/>
              </v:shape>
            </w:pict>
          </mc:Fallback>
        </mc:AlternateContent>
      </w:r>
    </w:p>
    <w:sectPr w:rsidR="00486052" w:rsidSect="00E33428">
      <w:headerReference w:type="even" r:id="rId13"/>
      <w:headerReference w:type="defaul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AEDAD" w14:textId="77777777" w:rsidR="00995101" w:rsidRDefault="00995101" w:rsidP="00E33428">
      <w:r>
        <w:separator/>
      </w:r>
    </w:p>
  </w:endnote>
  <w:endnote w:type="continuationSeparator" w:id="0">
    <w:p w14:paraId="0327EE17" w14:textId="77777777" w:rsidR="00995101" w:rsidRDefault="00995101"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erpetua">
    <w:panose1 w:val="02020502060401020303"/>
    <w:charset w:val="4D"/>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Perpetua Titling MT Light">
    <w:altName w:val="Perpetua Titling MT"/>
    <w:panose1 w:val="020205020605050208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973F2" w14:textId="77777777" w:rsidR="00995101" w:rsidRDefault="00995101" w:rsidP="00E33428">
      <w:r>
        <w:separator/>
      </w:r>
    </w:p>
  </w:footnote>
  <w:footnote w:type="continuationSeparator" w:id="0">
    <w:p w14:paraId="2C9D877F" w14:textId="77777777" w:rsidR="00995101" w:rsidRDefault="00995101" w:rsidP="00E33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634BA" w14:textId="77777777" w:rsidR="009F349D" w:rsidRDefault="009F349D">
    <w:pPr>
      <w:pStyle w:val="Header"/>
      <w:rPr>
        <w:rFonts w:hint="eastAsia"/>
      </w:rPr>
    </w:pPr>
    <w:r w:rsidRPr="00161FD3">
      <w:rPr>
        <w:noProof/>
      </w:rPr>
      <mc:AlternateContent>
        <mc:Choice Requires="wps">
          <w:drawing>
            <wp:anchor distT="0" distB="0" distL="114300" distR="114300" simplePos="0" relativeHeight="251663360" behindDoc="0" locked="0" layoutInCell="1" allowOverlap="1" wp14:anchorId="1894083A" wp14:editId="020C54DE">
              <wp:simplePos x="0" y="0"/>
              <wp:positionH relativeFrom="page">
                <wp:posOffset>571500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31" name="Rectangle 3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53003B4" w14:textId="77777777" w:rsidR="009F349D" w:rsidRDefault="009F349D" w:rsidP="00A14CC6">
                          <w:pPr>
                            <w:pStyle w:val="Header"/>
                            <w:jc w:val="right"/>
                            <w:rPr>
                              <w:rFonts w:hint="eastAsia"/>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083A" id="Rectangle 31" o:spid="_x0000_s1063" style="position:absolute;margin-left:45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" fillcolor="#9ba9b2 [3206]" stroked="f" strokeweight="1.5pt">
              <v:textbox inset=",0,,0">
                <w:txbxContent>
                  <w:p w14:paraId="053003B4" w14:textId="77777777" w:rsidR="009F349D" w:rsidRDefault="009F349D" w:rsidP="00A14CC6">
                    <w:pPr>
                      <w:pStyle w:val="Header"/>
                      <w:jc w:val="right"/>
                      <w:rPr>
                        <w:rFonts w:hint="eastAsia"/>
                      </w:rPr>
                    </w:pPr>
                  </w:p>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A052" w14:textId="77777777" w:rsidR="009F349D" w:rsidRDefault="009F349D">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2E207A2D" wp14:editId="2EFBECAA">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FCF18E4" w14:textId="77777777" w:rsidR="009F349D" w:rsidRDefault="009F349D" w:rsidP="00161FD3">
                          <w:pPr>
                            <w:pStyle w:val="Header"/>
                            <w:jc w:val="right"/>
                            <w:rPr>
                              <w:rFonts w:hint="eastAsia"/>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07A2D" id="Rectangle 2" o:spid="_x0000_s1064"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" fillcolor="#9ba9b2 [3206]" stroked="f" strokeweight="1.5pt">
              <v:textbox style="mso-next-textbox:#Text Box 9" inset=",0,,0">
                <w:txbxContent>
                  <w:p w14:paraId="1FCF18E4" w14:textId="77777777" w:rsidR="009F349D" w:rsidRDefault="009F349D" w:rsidP="00161FD3">
                    <w:pPr>
                      <w:pStyle w:val="Header"/>
                      <w:jc w:val="right"/>
                      <w:rPr>
                        <w:rFonts w:hint="eastAsia"/>
                      </w:rPr>
                    </w:pPr>
                  </w:p>
                </w:txbxContent>
              </v:textbox>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168D7"/>
    <w:multiLevelType w:val="hybridMultilevel"/>
    <w:tmpl w:val="89108FB4"/>
    <w:lvl w:ilvl="0" w:tplc="68202E42">
      <w:start w:val="1"/>
      <w:numFmt w:val="bullet"/>
      <w:lvlText w:val=""/>
      <w:lvlJc w:val="left"/>
      <w:pPr>
        <w:tabs>
          <w:tab w:val="num" w:pos="720"/>
        </w:tabs>
        <w:ind w:left="720" w:hanging="360"/>
      </w:pPr>
      <w:rPr>
        <w:rFonts w:ascii="Wingdings 2" w:hAnsi="Wingdings 2" w:hint="default"/>
      </w:rPr>
    </w:lvl>
    <w:lvl w:ilvl="1" w:tplc="F110B02A" w:tentative="1">
      <w:start w:val="1"/>
      <w:numFmt w:val="bullet"/>
      <w:lvlText w:val=""/>
      <w:lvlJc w:val="left"/>
      <w:pPr>
        <w:tabs>
          <w:tab w:val="num" w:pos="1440"/>
        </w:tabs>
        <w:ind w:left="1440" w:hanging="360"/>
      </w:pPr>
      <w:rPr>
        <w:rFonts w:ascii="Wingdings 2" w:hAnsi="Wingdings 2" w:hint="default"/>
      </w:rPr>
    </w:lvl>
    <w:lvl w:ilvl="2" w:tplc="C1600CD6" w:tentative="1">
      <w:start w:val="1"/>
      <w:numFmt w:val="bullet"/>
      <w:lvlText w:val=""/>
      <w:lvlJc w:val="left"/>
      <w:pPr>
        <w:tabs>
          <w:tab w:val="num" w:pos="2160"/>
        </w:tabs>
        <w:ind w:left="2160" w:hanging="360"/>
      </w:pPr>
      <w:rPr>
        <w:rFonts w:ascii="Wingdings 2" w:hAnsi="Wingdings 2" w:hint="default"/>
      </w:rPr>
    </w:lvl>
    <w:lvl w:ilvl="3" w:tplc="B828792E" w:tentative="1">
      <w:start w:val="1"/>
      <w:numFmt w:val="bullet"/>
      <w:lvlText w:val=""/>
      <w:lvlJc w:val="left"/>
      <w:pPr>
        <w:tabs>
          <w:tab w:val="num" w:pos="2880"/>
        </w:tabs>
        <w:ind w:left="2880" w:hanging="360"/>
      </w:pPr>
      <w:rPr>
        <w:rFonts w:ascii="Wingdings 2" w:hAnsi="Wingdings 2" w:hint="default"/>
      </w:rPr>
    </w:lvl>
    <w:lvl w:ilvl="4" w:tplc="3C8E5D0C" w:tentative="1">
      <w:start w:val="1"/>
      <w:numFmt w:val="bullet"/>
      <w:lvlText w:val=""/>
      <w:lvlJc w:val="left"/>
      <w:pPr>
        <w:tabs>
          <w:tab w:val="num" w:pos="3600"/>
        </w:tabs>
        <w:ind w:left="3600" w:hanging="360"/>
      </w:pPr>
      <w:rPr>
        <w:rFonts w:ascii="Wingdings 2" w:hAnsi="Wingdings 2" w:hint="default"/>
      </w:rPr>
    </w:lvl>
    <w:lvl w:ilvl="5" w:tplc="23D896FE" w:tentative="1">
      <w:start w:val="1"/>
      <w:numFmt w:val="bullet"/>
      <w:lvlText w:val=""/>
      <w:lvlJc w:val="left"/>
      <w:pPr>
        <w:tabs>
          <w:tab w:val="num" w:pos="4320"/>
        </w:tabs>
        <w:ind w:left="4320" w:hanging="360"/>
      </w:pPr>
      <w:rPr>
        <w:rFonts w:ascii="Wingdings 2" w:hAnsi="Wingdings 2" w:hint="default"/>
      </w:rPr>
    </w:lvl>
    <w:lvl w:ilvl="6" w:tplc="22D249F0" w:tentative="1">
      <w:start w:val="1"/>
      <w:numFmt w:val="bullet"/>
      <w:lvlText w:val=""/>
      <w:lvlJc w:val="left"/>
      <w:pPr>
        <w:tabs>
          <w:tab w:val="num" w:pos="5040"/>
        </w:tabs>
        <w:ind w:left="5040" w:hanging="360"/>
      </w:pPr>
      <w:rPr>
        <w:rFonts w:ascii="Wingdings 2" w:hAnsi="Wingdings 2" w:hint="default"/>
      </w:rPr>
    </w:lvl>
    <w:lvl w:ilvl="7" w:tplc="F2089C20" w:tentative="1">
      <w:start w:val="1"/>
      <w:numFmt w:val="bullet"/>
      <w:lvlText w:val=""/>
      <w:lvlJc w:val="left"/>
      <w:pPr>
        <w:tabs>
          <w:tab w:val="num" w:pos="5760"/>
        </w:tabs>
        <w:ind w:left="5760" w:hanging="360"/>
      </w:pPr>
      <w:rPr>
        <w:rFonts w:ascii="Wingdings 2" w:hAnsi="Wingdings 2" w:hint="default"/>
      </w:rPr>
    </w:lvl>
    <w:lvl w:ilvl="8" w:tplc="26562F1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7A6B3A2E"/>
    <w:multiLevelType w:val="hybridMultilevel"/>
    <w:tmpl w:val="69461236"/>
    <w:lvl w:ilvl="0" w:tplc="1B284C4E">
      <w:start w:val="1"/>
      <w:numFmt w:val="bullet"/>
      <w:lvlText w:val=""/>
      <w:lvlJc w:val="left"/>
      <w:pPr>
        <w:tabs>
          <w:tab w:val="num" w:pos="720"/>
        </w:tabs>
        <w:ind w:left="720" w:hanging="360"/>
      </w:pPr>
      <w:rPr>
        <w:rFonts w:ascii="Wingdings 2" w:hAnsi="Wingdings 2" w:hint="default"/>
      </w:rPr>
    </w:lvl>
    <w:lvl w:ilvl="1" w:tplc="DD742C92" w:tentative="1">
      <w:start w:val="1"/>
      <w:numFmt w:val="bullet"/>
      <w:lvlText w:val=""/>
      <w:lvlJc w:val="left"/>
      <w:pPr>
        <w:tabs>
          <w:tab w:val="num" w:pos="1440"/>
        </w:tabs>
        <w:ind w:left="1440" w:hanging="360"/>
      </w:pPr>
      <w:rPr>
        <w:rFonts w:ascii="Wingdings 2" w:hAnsi="Wingdings 2" w:hint="default"/>
      </w:rPr>
    </w:lvl>
    <w:lvl w:ilvl="2" w:tplc="524458C4" w:tentative="1">
      <w:start w:val="1"/>
      <w:numFmt w:val="bullet"/>
      <w:lvlText w:val=""/>
      <w:lvlJc w:val="left"/>
      <w:pPr>
        <w:tabs>
          <w:tab w:val="num" w:pos="2160"/>
        </w:tabs>
        <w:ind w:left="2160" w:hanging="360"/>
      </w:pPr>
      <w:rPr>
        <w:rFonts w:ascii="Wingdings 2" w:hAnsi="Wingdings 2" w:hint="default"/>
      </w:rPr>
    </w:lvl>
    <w:lvl w:ilvl="3" w:tplc="E730B26A" w:tentative="1">
      <w:start w:val="1"/>
      <w:numFmt w:val="bullet"/>
      <w:lvlText w:val=""/>
      <w:lvlJc w:val="left"/>
      <w:pPr>
        <w:tabs>
          <w:tab w:val="num" w:pos="2880"/>
        </w:tabs>
        <w:ind w:left="2880" w:hanging="360"/>
      </w:pPr>
      <w:rPr>
        <w:rFonts w:ascii="Wingdings 2" w:hAnsi="Wingdings 2" w:hint="default"/>
      </w:rPr>
    </w:lvl>
    <w:lvl w:ilvl="4" w:tplc="194CB82A" w:tentative="1">
      <w:start w:val="1"/>
      <w:numFmt w:val="bullet"/>
      <w:lvlText w:val=""/>
      <w:lvlJc w:val="left"/>
      <w:pPr>
        <w:tabs>
          <w:tab w:val="num" w:pos="3600"/>
        </w:tabs>
        <w:ind w:left="3600" w:hanging="360"/>
      </w:pPr>
      <w:rPr>
        <w:rFonts w:ascii="Wingdings 2" w:hAnsi="Wingdings 2" w:hint="default"/>
      </w:rPr>
    </w:lvl>
    <w:lvl w:ilvl="5" w:tplc="935CD7F6" w:tentative="1">
      <w:start w:val="1"/>
      <w:numFmt w:val="bullet"/>
      <w:lvlText w:val=""/>
      <w:lvlJc w:val="left"/>
      <w:pPr>
        <w:tabs>
          <w:tab w:val="num" w:pos="4320"/>
        </w:tabs>
        <w:ind w:left="4320" w:hanging="360"/>
      </w:pPr>
      <w:rPr>
        <w:rFonts w:ascii="Wingdings 2" w:hAnsi="Wingdings 2" w:hint="default"/>
      </w:rPr>
    </w:lvl>
    <w:lvl w:ilvl="6" w:tplc="7CDA2890" w:tentative="1">
      <w:start w:val="1"/>
      <w:numFmt w:val="bullet"/>
      <w:lvlText w:val=""/>
      <w:lvlJc w:val="left"/>
      <w:pPr>
        <w:tabs>
          <w:tab w:val="num" w:pos="5040"/>
        </w:tabs>
        <w:ind w:left="5040" w:hanging="360"/>
      </w:pPr>
      <w:rPr>
        <w:rFonts w:ascii="Wingdings 2" w:hAnsi="Wingdings 2" w:hint="default"/>
      </w:rPr>
    </w:lvl>
    <w:lvl w:ilvl="7" w:tplc="95124054" w:tentative="1">
      <w:start w:val="1"/>
      <w:numFmt w:val="bullet"/>
      <w:lvlText w:val=""/>
      <w:lvlJc w:val="left"/>
      <w:pPr>
        <w:tabs>
          <w:tab w:val="num" w:pos="5760"/>
        </w:tabs>
        <w:ind w:left="5760" w:hanging="360"/>
      </w:pPr>
      <w:rPr>
        <w:rFonts w:ascii="Wingdings 2" w:hAnsi="Wingdings 2" w:hint="default"/>
      </w:rPr>
    </w:lvl>
    <w:lvl w:ilvl="8" w:tplc="4B2EA59E"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454C17"/>
    <w:rsid w:val="00001F52"/>
    <w:rsid w:val="00030223"/>
    <w:rsid w:val="000308CE"/>
    <w:rsid w:val="00072997"/>
    <w:rsid w:val="000B6982"/>
    <w:rsid w:val="000C5DE7"/>
    <w:rsid w:val="000F5837"/>
    <w:rsid w:val="001069D1"/>
    <w:rsid w:val="00120A6F"/>
    <w:rsid w:val="0013274E"/>
    <w:rsid w:val="00161FD3"/>
    <w:rsid w:val="00166B62"/>
    <w:rsid w:val="00173505"/>
    <w:rsid w:val="0019563C"/>
    <w:rsid w:val="00195CD0"/>
    <w:rsid w:val="001D6C42"/>
    <w:rsid w:val="001E31C7"/>
    <w:rsid w:val="001F36DC"/>
    <w:rsid w:val="001F5BE7"/>
    <w:rsid w:val="00215EC3"/>
    <w:rsid w:val="00223DB5"/>
    <w:rsid w:val="00236CD6"/>
    <w:rsid w:val="00246A51"/>
    <w:rsid w:val="00252346"/>
    <w:rsid w:val="0025766A"/>
    <w:rsid w:val="002602B7"/>
    <w:rsid w:val="00287056"/>
    <w:rsid w:val="00294601"/>
    <w:rsid w:val="002B3574"/>
    <w:rsid w:val="002C291B"/>
    <w:rsid w:val="002D460D"/>
    <w:rsid w:val="002D47B6"/>
    <w:rsid w:val="002E6AAB"/>
    <w:rsid w:val="002F7B0A"/>
    <w:rsid w:val="00305FEE"/>
    <w:rsid w:val="0031348F"/>
    <w:rsid w:val="0031454D"/>
    <w:rsid w:val="00335000"/>
    <w:rsid w:val="003601F9"/>
    <w:rsid w:val="0036174B"/>
    <w:rsid w:val="003902F9"/>
    <w:rsid w:val="00397089"/>
    <w:rsid w:val="003A206A"/>
    <w:rsid w:val="003C5778"/>
    <w:rsid w:val="003D7AB4"/>
    <w:rsid w:val="003E4545"/>
    <w:rsid w:val="00445C91"/>
    <w:rsid w:val="00454C17"/>
    <w:rsid w:val="0045514F"/>
    <w:rsid w:val="004607DA"/>
    <w:rsid w:val="00470319"/>
    <w:rsid w:val="00486052"/>
    <w:rsid w:val="004C2D79"/>
    <w:rsid w:val="004D5017"/>
    <w:rsid w:val="00502701"/>
    <w:rsid w:val="005045A1"/>
    <w:rsid w:val="0051404F"/>
    <w:rsid w:val="0057383F"/>
    <w:rsid w:val="005764BB"/>
    <w:rsid w:val="00583546"/>
    <w:rsid w:val="00594F05"/>
    <w:rsid w:val="005A6C0C"/>
    <w:rsid w:val="005B07C2"/>
    <w:rsid w:val="005C4ED9"/>
    <w:rsid w:val="005C6BE4"/>
    <w:rsid w:val="005E6745"/>
    <w:rsid w:val="005E796D"/>
    <w:rsid w:val="005F1EBB"/>
    <w:rsid w:val="00642F89"/>
    <w:rsid w:val="00655959"/>
    <w:rsid w:val="00671987"/>
    <w:rsid w:val="00675994"/>
    <w:rsid w:val="00692167"/>
    <w:rsid w:val="00697319"/>
    <w:rsid w:val="00707BE3"/>
    <w:rsid w:val="007307BE"/>
    <w:rsid w:val="00766E88"/>
    <w:rsid w:val="007804C7"/>
    <w:rsid w:val="007E354A"/>
    <w:rsid w:val="008112AC"/>
    <w:rsid w:val="008615E9"/>
    <w:rsid w:val="00876511"/>
    <w:rsid w:val="00886747"/>
    <w:rsid w:val="008C0137"/>
    <w:rsid w:val="008D4916"/>
    <w:rsid w:val="008E4D8E"/>
    <w:rsid w:val="008F0130"/>
    <w:rsid w:val="008F036C"/>
    <w:rsid w:val="009018AA"/>
    <w:rsid w:val="00901E1B"/>
    <w:rsid w:val="00911AEE"/>
    <w:rsid w:val="00920D11"/>
    <w:rsid w:val="009220E8"/>
    <w:rsid w:val="00940136"/>
    <w:rsid w:val="0095345B"/>
    <w:rsid w:val="009567E4"/>
    <w:rsid w:val="00966177"/>
    <w:rsid w:val="009805AD"/>
    <w:rsid w:val="00987A43"/>
    <w:rsid w:val="00995101"/>
    <w:rsid w:val="00997156"/>
    <w:rsid w:val="009A5299"/>
    <w:rsid w:val="009B010D"/>
    <w:rsid w:val="009C3227"/>
    <w:rsid w:val="009D4C05"/>
    <w:rsid w:val="009D577A"/>
    <w:rsid w:val="009D7740"/>
    <w:rsid w:val="009F27AE"/>
    <w:rsid w:val="009F349D"/>
    <w:rsid w:val="00A14CC6"/>
    <w:rsid w:val="00A5359A"/>
    <w:rsid w:val="00A5439D"/>
    <w:rsid w:val="00A81D81"/>
    <w:rsid w:val="00A97E73"/>
    <w:rsid w:val="00AB5E72"/>
    <w:rsid w:val="00AC279C"/>
    <w:rsid w:val="00AC6EFC"/>
    <w:rsid w:val="00B30545"/>
    <w:rsid w:val="00B35A2D"/>
    <w:rsid w:val="00B361A3"/>
    <w:rsid w:val="00B37474"/>
    <w:rsid w:val="00B436D9"/>
    <w:rsid w:val="00B81DAC"/>
    <w:rsid w:val="00B840CC"/>
    <w:rsid w:val="00BA5736"/>
    <w:rsid w:val="00BB799F"/>
    <w:rsid w:val="00BC21FC"/>
    <w:rsid w:val="00BC42F4"/>
    <w:rsid w:val="00BD2AC9"/>
    <w:rsid w:val="00BF29F2"/>
    <w:rsid w:val="00C01050"/>
    <w:rsid w:val="00C146B7"/>
    <w:rsid w:val="00C16F71"/>
    <w:rsid w:val="00C27B45"/>
    <w:rsid w:val="00C4030A"/>
    <w:rsid w:val="00C46335"/>
    <w:rsid w:val="00C6405A"/>
    <w:rsid w:val="00C67086"/>
    <w:rsid w:val="00C723BD"/>
    <w:rsid w:val="00C73562"/>
    <w:rsid w:val="00C845AF"/>
    <w:rsid w:val="00CA760F"/>
    <w:rsid w:val="00CD53BE"/>
    <w:rsid w:val="00CD6283"/>
    <w:rsid w:val="00CF6B98"/>
    <w:rsid w:val="00D37299"/>
    <w:rsid w:val="00D83C5A"/>
    <w:rsid w:val="00D94FA4"/>
    <w:rsid w:val="00D97247"/>
    <w:rsid w:val="00DA76B2"/>
    <w:rsid w:val="00DB0DBA"/>
    <w:rsid w:val="00DB3508"/>
    <w:rsid w:val="00E06714"/>
    <w:rsid w:val="00E30A83"/>
    <w:rsid w:val="00E33428"/>
    <w:rsid w:val="00E45C73"/>
    <w:rsid w:val="00E47790"/>
    <w:rsid w:val="00E548C2"/>
    <w:rsid w:val="00E604C8"/>
    <w:rsid w:val="00E64CB1"/>
    <w:rsid w:val="00E65591"/>
    <w:rsid w:val="00E7235E"/>
    <w:rsid w:val="00E76924"/>
    <w:rsid w:val="00E814CB"/>
    <w:rsid w:val="00E84439"/>
    <w:rsid w:val="00E846BB"/>
    <w:rsid w:val="00E86EC6"/>
    <w:rsid w:val="00E961FE"/>
    <w:rsid w:val="00EA289C"/>
    <w:rsid w:val="00EB2AC3"/>
    <w:rsid w:val="00EB48DE"/>
    <w:rsid w:val="00EE694E"/>
    <w:rsid w:val="00EF5D1C"/>
    <w:rsid w:val="00F20BD8"/>
    <w:rsid w:val="00F85925"/>
    <w:rsid w:val="00F878E8"/>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2B9CBF"/>
  <w14:defaultImageDpi w14:val="300"/>
  <w15:docId w15:val="{86B872B4-BFEF-994B-A064-6B95E1ED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BalloonText">
    <w:name w:val="Balloon Text"/>
    <w:basedOn w:val="Normal"/>
    <w:link w:val="BalloonTextChar"/>
    <w:uiPriority w:val="99"/>
    <w:semiHidden/>
    <w:unhideWhenUsed/>
    <w:rsid w:val="00A14CC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CC6"/>
    <w:rPr>
      <w:rFonts w:ascii="Lucida Grande" w:hAnsi="Lucida Grande" w:cs="Lucida Grande"/>
      <w:color w:val="404040" w:themeColor="text1" w:themeTint="BF"/>
      <w:sz w:val="18"/>
      <w:szCs w:val="18"/>
    </w:rPr>
  </w:style>
  <w:style w:type="table" w:styleId="TableGrid">
    <w:name w:val="Table Grid"/>
    <w:basedOn w:val="TableNormal"/>
    <w:uiPriority w:val="59"/>
    <w:rsid w:val="00287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896680">
      <w:bodyDiv w:val="1"/>
      <w:marLeft w:val="0"/>
      <w:marRight w:val="0"/>
      <w:marTop w:val="0"/>
      <w:marBottom w:val="0"/>
      <w:divBdr>
        <w:top w:val="none" w:sz="0" w:space="0" w:color="auto"/>
        <w:left w:val="none" w:sz="0" w:space="0" w:color="auto"/>
        <w:bottom w:val="none" w:sz="0" w:space="0" w:color="auto"/>
        <w:right w:val="none" w:sz="0" w:space="0" w:color="auto"/>
      </w:divBdr>
    </w:div>
    <w:div w:id="903879145">
      <w:bodyDiv w:val="1"/>
      <w:marLeft w:val="0"/>
      <w:marRight w:val="0"/>
      <w:marTop w:val="0"/>
      <w:marBottom w:val="0"/>
      <w:divBdr>
        <w:top w:val="none" w:sz="0" w:space="0" w:color="auto"/>
        <w:left w:val="none" w:sz="0" w:space="0" w:color="auto"/>
        <w:bottom w:val="none" w:sz="0" w:space="0" w:color="auto"/>
        <w:right w:val="none" w:sz="0" w:space="0" w:color="auto"/>
      </w:divBdr>
    </w:div>
    <w:div w:id="1004017337">
      <w:bodyDiv w:val="1"/>
      <w:marLeft w:val="0"/>
      <w:marRight w:val="0"/>
      <w:marTop w:val="0"/>
      <w:marBottom w:val="0"/>
      <w:divBdr>
        <w:top w:val="none" w:sz="0" w:space="0" w:color="auto"/>
        <w:left w:val="none" w:sz="0" w:space="0" w:color="auto"/>
        <w:bottom w:val="none" w:sz="0" w:space="0" w:color="auto"/>
        <w:right w:val="none" w:sz="0" w:space="0" w:color="auto"/>
      </w:divBdr>
      <w:divsChild>
        <w:div w:id="2123307445">
          <w:marLeft w:val="547"/>
          <w:marRight w:val="0"/>
          <w:marTop w:val="400"/>
          <w:marBottom w:val="0"/>
          <w:divBdr>
            <w:top w:val="none" w:sz="0" w:space="0" w:color="auto"/>
            <w:left w:val="none" w:sz="0" w:space="0" w:color="auto"/>
            <w:bottom w:val="none" w:sz="0" w:space="0" w:color="auto"/>
            <w:right w:val="none" w:sz="0" w:space="0" w:color="auto"/>
          </w:divBdr>
        </w:div>
        <w:div w:id="1190146850">
          <w:marLeft w:val="547"/>
          <w:marRight w:val="0"/>
          <w:marTop w:val="400"/>
          <w:marBottom w:val="0"/>
          <w:divBdr>
            <w:top w:val="none" w:sz="0" w:space="0" w:color="auto"/>
            <w:left w:val="none" w:sz="0" w:space="0" w:color="auto"/>
            <w:bottom w:val="none" w:sz="0" w:space="0" w:color="auto"/>
            <w:right w:val="none" w:sz="0" w:space="0" w:color="auto"/>
          </w:divBdr>
        </w:div>
        <w:div w:id="1957326356">
          <w:marLeft w:val="547"/>
          <w:marRight w:val="0"/>
          <w:marTop w:val="400"/>
          <w:marBottom w:val="0"/>
          <w:divBdr>
            <w:top w:val="none" w:sz="0" w:space="0" w:color="auto"/>
            <w:left w:val="none" w:sz="0" w:space="0" w:color="auto"/>
            <w:bottom w:val="none" w:sz="0" w:space="0" w:color="auto"/>
            <w:right w:val="none" w:sz="0" w:space="0" w:color="auto"/>
          </w:divBdr>
        </w:div>
        <w:div w:id="943072451">
          <w:marLeft w:val="547"/>
          <w:marRight w:val="0"/>
          <w:marTop w:val="400"/>
          <w:marBottom w:val="0"/>
          <w:divBdr>
            <w:top w:val="none" w:sz="0" w:space="0" w:color="auto"/>
            <w:left w:val="none" w:sz="0" w:space="0" w:color="auto"/>
            <w:bottom w:val="none" w:sz="0" w:space="0" w:color="auto"/>
            <w:right w:val="none" w:sz="0" w:space="0" w:color="auto"/>
          </w:divBdr>
        </w:div>
        <w:div w:id="2068990642">
          <w:marLeft w:val="547"/>
          <w:marRight w:val="0"/>
          <w:marTop w:val="400"/>
          <w:marBottom w:val="0"/>
          <w:divBdr>
            <w:top w:val="none" w:sz="0" w:space="0" w:color="auto"/>
            <w:left w:val="none" w:sz="0" w:space="0" w:color="auto"/>
            <w:bottom w:val="none" w:sz="0" w:space="0" w:color="auto"/>
            <w:right w:val="none" w:sz="0" w:space="0" w:color="auto"/>
          </w:divBdr>
        </w:div>
        <w:div w:id="1280524361">
          <w:marLeft w:val="547"/>
          <w:marRight w:val="0"/>
          <w:marTop w:val="400"/>
          <w:marBottom w:val="0"/>
          <w:divBdr>
            <w:top w:val="none" w:sz="0" w:space="0" w:color="auto"/>
            <w:left w:val="none" w:sz="0" w:space="0" w:color="auto"/>
            <w:bottom w:val="none" w:sz="0" w:space="0" w:color="auto"/>
            <w:right w:val="none" w:sz="0" w:space="0" w:color="auto"/>
          </w:divBdr>
        </w:div>
      </w:divsChild>
    </w:div>
    <w:div w:id="1261570191">
      <w:bodyDiv w:val="1"/>
      <w:marLeft w:val="0"/>
      <w:marRight w:val="0"/>
      <w:marTop w:val="0"/>
      <w:marBottom w:val="0"/>
      <w:divBdr>
        <w:top w:val="none" w:sz="0" w:space="0" w:color="auto"/>
        <w:left w:val="none" w:sz="0" w:space="0" w:color="auto"/>
        <w:bottom w:val="none" w:sz="0" w:space="0" w:color="auto"/>
        <w:right w:val="none" w:sz="0" w:space="0" w:color="auto"/>
      </w:divBdr>
    </w:div>
    <w:div w:id="1345324970">
      <w:bodyDiv w:val="1"/>
      <w:marLeft w:val="0"/>
      <w:marRight w:val="0"/>
      <w:marTop w:val="0"/>
      <w:marBottom w:val="0"/>
      <w:divBdr>
        <w:top w:val="none" w:sz="0" w:space="0" w:color="auto"/>
        <w:left w:val="none" w:sz="0" w:space="0" w:color="auto"/>
        <w:bottom w:val="none" w:sz="0" w:space="0" w:color="auto"/>
        <w:right w:val="none" w:sz="0" w:space="0" w:color="auto"/>
      </w:divBdr>
      <w:divsChild>
        <w:div w:id="265425122">
          <w:marLeft w:val="547"/>
          <w:marRight w:val="0"/>
          <w:marTop w:val="400"/>
          <w:marBottom w:val="0"/>
          <w:divBdr>
            <w:top w:val="none" w:sz="0" w:space="0" w:color="auto"/>
            <w:left w:val="none" w:sz="0" w:space="0" w:color="auto"/>
            <w:bottom w:val="none" w:sz="0" w:space="0" w:color="auto"/>
            <w:right w:val="none" w:sz="0" w:space="0" w:color="auto"/>
          </w:divBdr>
        </w:div>
        <w:div w:id="893470006">
          <w:marLeft w:val="547"/>
          <w:marRight w:val="0"/>
          <w:marTop w:val="400"/>
          <w:marBottom w:val="0"/>
          <w:divBdr>
            <w:top w:val="none" w:sz="0" w:space="0" w:color="auto"/>
            <w:left w:val="none" w:sz="0" w:space="0" w:color="auto"/>
            <w:bottom w:val="none" w:sz="0" w:space="0" w:color="auto"/>
            <w:right w:val="none" w:sz="0" w:space="0" w:color="auto"/>
          </w:divBdr>
        </w:div>
        <w:div w:id="1562404439">
          <w:marLeft w:val="547"/>
          <w:marRight w:val="0"/>
          <w:marTop w:val="400"/>
          <w:marBottom w:val="0"/>
          <w:divBdr>
            <w:top w:val="none" w:sz="0" w:space="0" w:color="auto"/>
            <w:left w:val="none" w:sz="0" w:space="0" w:color="auto"/>
            <w:bottom w:val="none" w:sz="0" w:space="0" w:color="auto"/>
            <w:right w:val="none" w:sz="0" w:space="0" w:color="auto"/>
          </w:divBdr>
        </w:div>
      </w:divsChild>
    </w:div>
    <w:div w:id="1597254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xmlns=""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Macintosh%20HD:Applications:Microsoft%20Office%202011:Office:Media:Templates:Publishing%20Layout%20View:Newsletters:Avenue%20Newsletter.dotx</Template>
  <TotalTime>1</TotalTime>
  <Pages>5</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Tieman</dc:creator>
  <cp:keywords/>
  <dc:description/>
  <cp:lastModifiedBy>Fitzpatrick, Mary Kate</cp:lastModifiedBy>
  <cp:revision>2</cp:revision>
  <cp:lastPrinted>2018-11-05T16:52:00Z</cp:lastPrinted>
  <dcterms:created xsi:type="dcterms:W3CDTF">2018-11-05T18:33:00Z</dcterms:created>
  <dcterms:modified xsi:type="dcterms:W3CDTF">2018-11-05T18:33:00Z</dcterms:modified>
  <cp:category/>
</cp:coreProperties>
</file>